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C14A04" w14:textId="0B0E61AD" w:rsidR="00F87859" w:rsidRDefault="00BF0712" w:rsidP="00F87859">
      <w:pPr>
        <w:rPr>
          <w:rFonts w:cs="Arial"/>
          <w:szCs w:val="32"/>
        </w:rPr>
      </w:pPr>
      <w:r>
        <w:rPr>
          <w:rFonts w:cs="Arial"/>
          <w:noProof/>
          <w:spacing w:val="20"/>
          <w:sz w:val="20"/>
          <w:szCs w:val="20"/>
        </w:rPr>
        <w:drawing>
          <wp:anchor distT="0" distB="0" distL="114300" distR="114300" simplePos="0" relativeHeight="251708416" behindDoc="0" locked="0" layoutInCell="1" allowOverlap="1" wp14:anchorId="26A719CB" wp14:editId="138F9F74">
            <wp:simplePos x="0" y="0"/>
            <wp:positionH relativeFrom="margin">
              <wp:posOffset>-289560</wp:posOffset>
            </wp:positionH>
            <wp:positionV relativeFrom="paragraph">
              <wp:posOffset>0</wp:posOffset>
            </wp:positionV>
            <wp:extent cx="3778250" cy="929640"/>
            <wp:effectExtent l="0" t="0" r="0" b="3810"/>
            <wp:wrapThrough wrapText="bothSides">
              <wp:wrapPolygon edited="0">
                <wp:start x="1525" y="0"/>
                <wp:lineTo x="871" y="1328"/>
                <wp:lineTo x="0" y="5754"/>
                <wp:lineTo x="0" y="17705"/>
                <wp:lineTo x="1525" y="21246"/>
                <wp:lineTo x="21455" y="21246"/>
                <wp:lineTo x="21455" y="0"/>
                <wp:lineTo x="1525" y="0"/>
              </wp:wrapPolygon>
            </wp:wrapThrough>
            <wp:docPr id="9" name="Picture 9" descr="Logo: Blue circle with yellow triangle and letters CD and text below: civil defence. Blue rectangle with text Wellington Region Emergency management offic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ogo: Blue circle with yellow triangle and letters CD and text below: civil defence. Blue rectangle with text Wellington Region Emergency management office. 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250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380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20352" behindDoc="0" locked="0" layoutInCell="1" allowOverlap="1" wp14:anchorId="23BCAE07" wp14:editId="41C5DE5F">
            <wp:simplePos x="0" y="0"/>
            <wp:positionH relativeFrom="margin">
              <wp:posOffset>4334539</wp:posOffset>
            </wp:positionH>
            <wp:positionV relativeFrom="page">
              <wp:posOffset>468288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4169E5" w14:textId="77777777" w:rsidR="00F87859" w:rsidRDefault="00F87859" w:rsidP="00F87859">
      <w:pPr>
        <w:rPr>
          <w:rFonts w:cs="Arial"/>
          <w:szCs w:val="32"/>
        </w:rPr>
      </w:pPr>
    </w:p>
    <w:p w14:paraId="2E886C5B" w14:textId="77777777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42B1A3C5" w14:textId="77777777" w:rsidR="00F87859" w:rsidRDefault="00F87859" w:rsidP="00F87859">
      <w:pPr>
        <w:rPr>
          <w:rFonts w:cs="Arial"/>
          <w:szCs w:val="32"/>
        </w:rPr>
      </w:pPr>
    </w:p>
    <w:p w14:paraId="33E485B3" w14:textId="77777777" w:rsidR="00F87859" w:rsidRDefault="00F87859" w:rsidP="00F87859">
      <w:pPr>
        <w:rPr>
          <w:rFonts w:cs="Arial"/>
          <w:szCs w:val="32"/>
        </w:rPr>
      </w:pPr>
    </w:p>
    <w:p w14:paraId="60E9E24B" w14:textId="77777777" w:rsidR="00F87859" w:rsidRDefault="00F87859" w:rsidP="007E7233">
      <w:pPr>
        <w:ind w:left="0"/>
        <w:rPr>
          <w:rFonts w:cs="Arial"/>
          <w:b/>
          <w:sz w:val="60"/>
          <w:szCs w:val="60"/>
        </w:rPr>
      </w:pPr>
    </w:p>
    <w:p w14:paraId="079B2EEA" w14:textId="204DF9F6" w:rsidR="00887F23" w:rsidRDefault="0020662F" w:rsidP="00F87859">
      <w:pPr>
        <w:pStyle w:val="Title"/>
      </w:pPr>
      <w:r>
        <w:t>Storing water to use in an emergency</w:t>
      </w:r>
    </w:p>
    <w:p w14:paraId="67638E6A" w14:textId="04CC65C4" w:rsidR="00887F23" w:rsidRDefault="000B23CC" w:rsidP="00F87859">
      <w:pPr>
        <w:pStyle w:val="Title"/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3068C64D" wp14:editId="6AC4879F">
            <wp:simplePos x="0" y="0"/>
            <wp:positionH relativeFrom="margin">
              <wp:posOffset>1208405</wp:posOffset>
            </wp:positionH>
            <wp:positionV relativeFrom="paragraph">
              <wp:posOffset>257175</wp:posOffset>
            </wp:positionV>
            <wp:extent cx="3352800" cy="3352800"/>
            <wp:effectExtent l="0" t="0" r="0" b="0"/>
            <wp:wrapNone/>
            <wp:docPr id="85160188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601889" name="Picture 85160188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5B5651" w14:textId="77777777" w:rsidR="00887F23" w:rsidRDefault="00887F23" w:rsidP="00F87859">
      <w:pPr>
        <w:pStyle w:val="Title"/>
      </w:pPr>
    </w:p>
    <w:p w14:paraId="580B4B26" w14:textId="77777777" w:rsidR="00887F23" w:rsidRDefault="00887F23" w:rsidP="00F87859">
      <w:pPr>
        <w:pStyle w:val="Title"/>
      </w:pPr>
    </w:p>
    <w:p w14:paraId="444ED608" w14:textId="77777777" w:rsidR="00887F23" w:rsidRDefault="00887F23" w:rsidP="00F87859">
      <w:pPr>
        <w:pStyle w:val="Title"/>
      </w:pPr>
    </w:p>
    <w:p w14:paraId="1F75D9F5" w14:textId="5BCB77EC" w:rsidR="00F87859" w:rsidRPr="00570380" w:rsidRDefault="00F87859" w:rsidP="00BF5DDC">
      <w:pPr>
        <w:pStyle w:val="Datepublished"/>
      </w:pPr>
      <w:r w:rsidRPr="00F87859">
        <w:br/>
        <w:t xml:space="preserve"> </w:t>
      </w:r>
      <w:r w:rsidR="00570380">
        <w:br/>
      </w:r>
      <w:r w:rsidR="00570380">
        <w:br/>
      </w:r>
      <w:r w:rsidR="00887F23" w:rsidRPr="00570380">
        <w:t xml:space="preserve">Published: </w:t>
      </w:r>
      <w:r w:rsidR="00BF0712">
        <w:t>May</w:t>
      </w:r>
      <w:r w:rsidR="0020662F">
        <w:t xml:space="preserve"> 2024</w:t>
      </w:r>
    </w:p>
    <w:p w14:paraId="40A0A581" w14:textId="77777777" w:rsidR="0020662F" w:rsidRDefault="0020662F" w:rsidP="0020662F">
      <w:pPr>
        <w:pStyle w:val="Heading1"/>
      </w:pPr>
      <w:r>
        <w:lastRenderedPageBreak/>
        <w:t>About this document</w:t>
      </w:r>
    </w:p>
    <w:p w14:paraId="2E113420" w14:textId="77777777" w:rsidR="0020662F" w:rsidRDefault="0020662F" w:rsidP="0020662F"/>
    <w:p w14:paraId="37000D87" w14:textId="38429658" w:rsidR="0020662F" w:rsidRDefault="003D4F19" w:rsidP="0020662F">
      <w:r>
        <w:rPr>
          <w:noProof/>
        </w:rPr>
        <w:drawing>
          <wp:anchor distT="0" distB="0" distL="114300" distR="114300" simplePos="0" relativeHeight="251630592" behindDoc="0" locked="0" layoutInCell="1" allowOverlap="1" wp14:anchorId="494674ED" wp14:editId="38E72715">
            <wp:simplePos x="0" y="0"/>
            <wp:positionH relativeFrom="margin">
              <wp:align>left</wp:align>
            </wp:positionH>
            <wp:positionV relativeFrom="paragraph">
              <wp:posOffset>164465</wp:posOffset>
            </wp:positionV>
            <wp:extent cx="1809750" cy="1461860"/>
            <wp:effectExtent l="0" t="0" r="0" b="5080"/>
            <wp:wrapNone/>
            <wp:docPr id="951402533" name="Picture 5" descr="A person drinking water from a fauc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402533" name="Picture 5" descr="A person drinking water from a fauce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461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60228E" w14:textId="13A83D41" w:rsidR="0020662F" w:rsidRDefault="0020662F" w:rsidP="0020662F">
      <w:r>
        <w:t xml:space="preserve">This Easy Read document is about </w:t>
      </w:r>
      <w:r>
        <w:rPr>
          <w:b/>
          <w:bCs/>
        </w:rPr>
        <w:t>storing</w:t>
      </w:r>
      <w:r>
        <w:t xml:space="preserve"> water to use in an </w:t>
      </w:r>
      <w:r>
        <w:rPr>
          <w:b/>
          <w:bCs/>
        </w:rPr>
        <w:t>emergency</w:t>
      </w:r>
      <w:r>
        <w:t>.</w:t>
      </w:r>
    </w:p>
    <w:p w14:paraId="1087A48E" w14:textId="791150E3" w:rsidR="0020662F" w:rsidRDefault="0020662F" w:rsidP="0020662F"/>
    <w:p w14:paraId="7DCCB881" w14:textId="5650847C" w:rsidR="0020662F" w:rsidRDefault="00801084" w:rsidP="0020662F">
      <w:r>
        <w:rPr>
          <w:noProof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72696EC5" wp14:editId="3BFD4731">
                <wp:simplePos x="0" y="0"/>
                <wp:positionH relativeFrom="margin">
                  <wp:align>left</wp:align>
                </wp:positionH>
                <wp:positionV relativeFrom="paragraph">
                  <wp:posOffset>183515</wp:posOffset>
                </wp:positionV>
                <wp:extent cx="1619250" cy="1266825"/>
                <wp:effectExtent l="0" t="0" r="0" b="9525"/>
                <wp:wrapNone/>
                <wp:docPr id="157422389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250" cy="1266825"/>
                          <a:chOff x="0" y="0"/>
                          <a:chExt cx="1619250" cy="1266825"/>
                        </a:xfrm>
                      </wpg:grpSpPr>
                      <pic:pic xmlns:pic="http://schemas.openxmlformats.org/drawingml/2006/picture">
                        <pic:nvPicPr>
                          <pic:cNvPr id="248611424" name="Picture 7" descr="A bottle of water with a green c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8336180" name="Picture 7" descr="A bottle of water with a green c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4958812" name="Picture 7" descr="A bottle of water with a green c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4825" y="9525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6830282" name="Picture 7" descr="A bottle of water with a green c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00" y="219075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DF0363" id="Group 8" o:spid="_x0000_s1026" style="position:absolute;margin-left:0;margin-top:14.45pt;width:127.5pt;height:99.75pt;z-index:251560448;mso-position-horizontal:left;mso-position-horizontal-relative:margin" coordsize="16192,12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">
                <v:shape id="Picture 7" o:spid="_x0000_s1027" type="#_x0000_t75" alt="A bottle of water with a green cap&#10;&#10;Description automatically generated" style="position:absolute;width:10477;height:10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">
                  <v:imagedata r:id="rId16" o:title="A bottle of water with a green cap&#10;&#10;Description automatically generated"/>
                </v:shape>
                <v:shape id="Picture 7" o:spid="_x0000_s1028" type="#_x0000_t75" alt="A bottle of water with a green cap&#10;&#10;Description automatically generated" style="position:absolute;left:1524;top:1524;width:10477;height:10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">
                  <v:imagedata r:id="rId17" o:title="A bottle of water with a green cap&#10;&#10;Description automatically generated"/>
                </v:shape>
                <v:shape id="Picture 7" o:spid="_x0000_s1029" type="#_x0000_t75" alt="A bottle of water with a green cap&#10;&#10;Description automatically generated" style="position:absolute;left:5048;top:95;width:10477;height:10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">
                  <v:imagedata r:id="rId17" o:title="A bottle of water with a green cap&#10;&#10;Description automatically generated"/>
                </v:shape>
                <v:shape id="Picture 7" o:spid="_x0000_s1030" type="#_x0000_t75" alt="A bottle of water with a green cap&#10;&#10;Description automatically generated" style="position:absolute;left:5715;top:2190;width:10477;height:10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">
                  <v:imagedata r:id="rId17" o:title="A bottle of water with a green cap&#10;&#10;Description automatically generated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1" locked="0" layoutInCell="1" allowOverlap="1" wp14:anchorId="17D875BD" wp14:editId="16D31C9C">
                <wp:simplePos x="0" y="0"/>
                <wp:positionH relativeFrom="column">
                  <wp:posOffset>2266951</wp:posOffset>
                </wp:positionH>
                <wp:positionV relativeFrom="paragraph">
                  <wp:posOffset>259715</wp:posOffset>
                </wp:positionV>
                <wp:extent cx="3524250" cy="447675"/>
                <wp:effectExtent l="0" t="0" r="0" b="9525"/>
                <wp:wrapNone/>
                <wp:docPr id="223794344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0" cy="4476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0F7359" id="Rectangle 6" o:spid="_x0000_s1026" style="position:absolute;margin-left:178.5pt;margin-top:20.45pt;width:277.5pt;height:35.25pt;z-index:-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" fillcolor="#bdd6ee [1304]" stroked="f" strokeweight="1pt"/>
            </w:pict>
          </mc:Fallback>
        </mc:AlternateContent>
      </w:r>
    </w:p>
    <w:p w14:paraId="5AC1F480" w14:textId="1E3E765B" w:rsidR="0020662F" w:rsidRDefault="0020662F" w:rsidP="0020662F">
      <w:r>
        <w:rPr>
          <w:b/>
          <w:bCs/>
        </w:rPr>
        <w:t>Storing</w:t>
      </w:r>
      <w:r>
        <w:t xml:space="preserve"> means putting away for later.</w:t>
      </w:r>
    </w:p>
    <w:p w14:paraId="3ADFC329" w14:textId="48FCD00B" w:rsidR="0020662F" w:rsidRDefault="0020662F" w:rsidP="0020662F"/>
    <w:p w14:paraId="2AACD304" w14:textId="69F77CCF" w:rsidR="0020662F" w:rsidRDefault="0049602C" w:rsidP="0020662F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0D273749" wp14:editId="51C94FEB">
                <wp:simplePos x="0" y="0"/>
                <wp:positionH relativeFrom="column">
                  <wp:posOffset>2269067</wp:posOffset>
                </wp:positionH>
                <wp:positionV relativeFrom="paragraph">
                  <wp:posOffset>336338</wp:posOffset>
                </wp:positionV>
                <wp:extent cx="3524250" cy="4165600"/>
                <wp:effectExtent l="0" t="0" r="0" b="6350"/>
                <wp:wrapNone/>
                <wp:docPr id="224522477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0" cy="41656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93E649" id="Rectangle 6" o:spid="_x0000_s1026" style="position:absolute;margin-left:178.65pt;margin-top:26.5pt;width:277.5pt;height:328pt;z-index:-25149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" fillcolor="#bdd6ee [1304]" stroked="f" strokeweight="1pt"/>
            </w:pict>
          </mc:Fallback>
        </mc:AlternateContent>
      </w:r>
    </w:p>
    <w:p w14:paraId="224F1550" w14:textId="0FF97A6C" w:rsidR="0020662F" w:rsidRDefault="00801084" w:rsidP="0020662F">
      <w:r>
        <w:rPr>
          <w:noProof/>
        </w:rPr>
        <w:drawing>
          <wp:anchor distT="0" distB="0" distL="114300" distR="114300" simplePos="0" relativeHeight="251633664" behindDoc="0" locked="0" layoutInCell="1" allowOverlap="1" wp14:anchorId="46FC885C" wp14:editId="7EA0F751">
            <wp:simplePos x="0" y="0"/>
            <wp:positionH relativeFrom="margin">
              <wp:posOffset>171450</wp:posOffset>
            </wp:positionH>
            <wp:positionV relativeFrom="paragraph">
              <wp:posOffset>382270</wp:posOffset>
            </wp:positionV>
            <wp:extent cx="1362075" cy="1362075"/>
            <wp:effectExtent l="0" t="0" r="9525" b="0"/>
            <wp:wrapNone/>
            <wp:docPr id="113525982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259824" name="Picture 113525982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662F">
        <w:t xml:space="preserve">An </w:t>
      </w:r>
      <w:r w:rsidR="0020662F">
        <w:rPr>
          <w:b/>
          <w:bCs/>
        </w:rPr>
        <w:t>emergency</w:t>
      </w:r>
      <w:r w:rsidR="0020662F">
        <w:t xml:space="preserve"> is something bad that happens that needs to be taken care of right away.</w:t>
      </w:r>
    </w:p>
    <w:p w14:paraId="1FB174AE" w14:textId="702CA0B9" w:rsidR="0020662F" w:rsidRDefault="0020662F" w:rsidP="0020662F"/>
    <w:p w14:paraId="2ECB0F7C" w14:textId="15962247" w:rsidR="0020662F" w:rsidRDefault="0020662F" w:rsidP="0020662F"/>
    <w:p w14:paraId="084362EE" w14:textId="62BF3ABD" w:rsidR="0020662F" w:rsidRDefault="00801084" w:rsidP="0020662F">
      <w:r>
        <w:rPr>
          <w:noProof/>
        </w:rPr>
        <w:drawing>
          <wp:anchor distT="0" distB="0" distL="114300" distR="114300" simplePos="0" relativeHeight="251634688" behindDoc="0" locked="0" layoutInCell="1" allowOverlap="1" wp14:anchorId="35663C9F" wp14:editId="003CDA70">
            <wp:simplePos x="0" y="0"/>
            <wp:positionH relativeFrom="margin">
              <wp:align>left</wp:align>
            </wp:positionH>
            <wp:positionV relativeFrom="paragraph">
              <wp:posOffset>182245</wp:posOffset>
            </wp:positionV>
            <wp:extent cx="1333500" cy="1333500"/>
            <wp:effectExtent l="0" t="0" r="0" b="0"/>
            <wp:wrapNone/>
            <wp:docPr id="2025901592" name="Picture 10" descr="A house in the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901592" name="Picture 10" descr="A house in the water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662F">
        <w:t>Emergencies are things like:</w:t>
      </w:r>
    </w:p>
    <w:p w14:paraId="77925552" w14:textId="09EF45BC" w:rsidR="0020662F" w:rsidRDefault="00801084" w:rsidP="0020662F">
      <w:pPr>
        <w:pStyle w:val="Listtoplevel"/>
      </w:pPr>
      <w:r>
        <w:t>fires</w:t>
      </w:r>
    </w:p>
    <w:p w14:paraId="13A0E120" w14:textId="3ED2D430" w:rsidR="0020662F" w:rsidRDefault="00801084" w:rsidP="0020662F">
      <w:pPr>
        <w:pStyle w:val="Listtoplevel"/>
      </w:pPr>
      <w:r>
        <w:t>floods</w:t>
      </w:r>
    </w:p>
    <w:p w14:paraId="0ACA638B" w14:textId="39230E4E" w:rsidR="0020662F" w:rsidRDefault="00E16936" w:rsidP="0020662F">
      <w:pPr>
        <w:pStyle w:val="Listtoplevel"/>
      </w:pPr>
      <w:r>
        <w:drawing>
          <wp:anchor distT="0" distB="0" distL="114300" distR="114300" simplePos="0" relativeHeight="251689984" behindDoc="0" locked="0" layoutInCell="1" allowOverlap="1" wp14:anchorId="4449F75D" wp14:editId="2F0A3FF7">
            <wp:simplePos x="0" y="0"/>
            <wp:positionH relativeFrom="margin">
              <wp:align>left</wp:align>
            </wp:positionH>
            <wp:positionV relativeFrom="paragraph">
              <wp:posOffset>106136</wp:posOffset>
            </wp:positionV>
            <wp:extent cx="1284514" cy="966875"/>
            <wp:effectExtent l="0" t="0" r="0" b="5080"/>
            <wp:wrapNone/>
            <wp:docPr id="1996712726" name="Picture 69" descr="A green planet with contine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712726" name="Picture 69" descr="A green planet with continen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514" cy="9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0662F">
        <w:t>earthquakes.</w:t>
      </w:r>
    </w:p>
    <w:p w14:paraId="300A37E8" w14:textId="77777777" w:rsidR="0020662F" w:rsidRDefault="0020662F">
      <w:pPr>
        <w:spacing w:line="240" w:lineRule="auto"/>
        <w:ind w:left="0"/>
        <w:rPr>
          <w:rFonts w:eastAsiaTheme="minorHAnsi"/>
          <w:noProof/>
          <w:szCs w:val="22"/>
          <w:lang w:val="en-GB"/>
        </w:rPr>
      </w:pPr>
      <w:r>
        <w:br w:type="page"/>
      </w:r>
    </w:p>
    <w:p w14:paraId="7E775CE5" w14:textId="77777777" w:rsidR="0020662F" w:rsidRDefault="0020662F" w:rsidP="0020662F">
      <w:pPr>
        <w:pStyle w:val="Heading1"/>
      </w:pPr>
      <w:r>
        <w:lastRenderedPageBreak/>
        <w:t xml:space="preserve">Why you need to store water at </w:t>
      </w:r>
      <w:proofErr w:type="gramStart"/>
      <w:r>
        <w:t>home</w:t>
      </w:r>
      <w:proofErr w:type="gramEnd"/>
    </w:p>
    <w:p w14:paraId="6630DDA1" w14:textId="77777777" w:rsidR="0020662F" w:rsidRDefault="0020662F" w:rsidP="0020662F"/>
    <w:p w14:paraId="7FDCA056" w14:textId="3D42C161" w:rsidR="00486F88" w:rsidRDefault="005E0EDC" w:rsidP="0020662F">
      <w:r>
        <w:rPr>
          <w:noProof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 wp14:anchorId="70DB3739" wp14:editId="39949F7A">
                <wp:simplePos x="0" y="0"/>
                <wp:positionH relativeFrom="column">
                  <wp:posOffset>0</wp:posOffset>
                </wp:positionH>
                <wp:positionV relativeFrom="paragraph">
                  <wp:posOffset>250190</wp:posOffset>
                </wp:positionV>
                <wp:extent cx="1590675" cy="1590675"/>
                <wp:effectExtent l="0" t="0" r="0" b="9525"/>
                <wp:wrapNone/>
                <wp:docPr id="418608020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0675" cy="1590675"/>
                          <a:chOff x="0" y="0"/>
                          <a:chExt cx="1590675" cy="1590675"/>
                        </a:xfrm>
                      </wpg:grpSpPr>
                      <pic:pic xmlns:pic="http://schemas.openxmlformats.org/drawingml/2006/picture">
                        <pic:nvPicPr>
                          <pic:cNvPr id="108153881" name="Picture 12" descr="A white sink with silver faucet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2635056" name="Multiplication Sign 13"/>
                        <wps:cNvSpPr/>
                        <wps:spPr>
                          <a:xfrm>
                            <a:off x="752475" y="695325"/>
                            <a:ext cx="790575" cy="866775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601547" id="Group 14" o:spid="_x0000_s1026" style="position:absolute;margin-left:0;margin-top:19.7pt;width:125.25pt;height:125.25pt;z-index:251590144" coordsize="15906,15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">
                <v:shape id="Picture 12" o:spid="_x0000_s1027" type="#_x0000_t75" alt="A white sink with silver faucets&#10;&#10;Description automatically generated" style="position:absolute;width:15906;height:15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">
                  <v:imagedata r:id="rId22" o:title="A white sink with silver faucets&#10;&#10;Description automatically generated"/>
                </v:shape>
                <v:shape id="Multiplication Sign 13" o:spid="_x0000_s1028" style="position:absolute;left:7524;top:6953;width:7906;height:8668;visibility:visible;mso-wrap-style:square;v-text-anchor:middle" coordsize="790575,866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" path="m121185,270830l258567,145526,395288,295424,532008,145526,669390,270830,521123,433388,669390,595945,532008,721249,395288,571351,258567,721249,121185,595945,269452,433388,121185,270830xe" fillcolor="red" stroked="f" strokeweight="1pt">
                  <v:stroke joinstyle="miter"/>
                  <v:path arrowok="t" o:connecttype="custom" o:connectlocs="121185,270830;258567,145526;395288,295424;532008,145526;669390,270830;521123,433388;669390,595945;532008,721249;395288,571351;258567,721249;121185,595945;269452,433388;121185,270830" o:connectangles="0,0,0,0,0,0,0,0,0,0,0,0,0"/>
                </v:shape>
              </v:group>
            </w:pict>
          </mc:Fallback>
        </mc:AlternateContent>
      </w:r>
    </w:p>
    <w:p w14:paraId="50B04092" w14:textId="3BB00048" w:rsidR="00486F88" w:rsidRDefault="00486F88" w:rsidP="0020662F">
      <w:r>
        <w:t xml:space="preserve">You need to store water because in an emergency there may not be fresh water. </w:t>
      </w:r>
    </w:p>
    <w:p w14:paraId="6F76D980" w14:textId="2F49CC63" w:rsidR="00486F88" w:rsidRDefault="00486F88" w:rsidP="0020662F"/>
    <w:p w14:paraId="622FB061" w14:textId="548E5C1B" w:rsidR="00486F88" w:rsidRDefault="00245459" w:rsidP="0020662F">
      <w:r>
        <w:rPr>
          <w:noProof/>
        </w:rPr>
        <w:drawing>
          <wp:anchor distT="0" distB="0" distL="114300" distR="114300" simplePos="0" relativeHeight="251636736" behindDoc="0" locked="0" layoutInCell="1" allowOverlap="1" wp14:anchorId="1C96E103" wp14:editId="15B6EC48">
            <wp:simplePos x="0" y="0"/>
            <wp:positionH relativeFrom="margin">
              <wp:posOffset>-19049</wp:posOffset>
            </wp:positionH>
            <wp:positionV relativeFrom="paragraph">
              <wp:posOffset>164466</wp:posOffset>
            </wp:positionV>
            <wp:extent cx="1333500" cy="1333500"/>
            <wp:effectExtent l="0" t="0" r="0" b="0"/>
            <wp:wrapNone/>
            <wp:docPr id="82076840" name="Picture 15" descr="A person in a wheelchair holding a glass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76840" name="Picture 15" descr="A person in a wheelchair holding a glass of water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1DE983" w14:textId="00EA3A63" w:rsidR="00486F88" w:rsidRDefault="00486F88" w:rsidP="0020662F">
      <w:r>
        <w:t>Water is needed for lots of things like:</w:t>
      </w:r>
    </w:p>
    <w:p w14:paraId="7A2FD968" w14:textId="7B1087DA" w:rsidR="00486F88" w:rsidRDefault="00486F88" w:rsidP="00486F88">
      <w:pPr>
        <w:pStyle w:val="Listtoplevel"/>
      </w:pPr>
      <w:r>
        <w:t>drinking</w:t>
      </w:r>
    </w:p>
    <w:p w14:paraId="00E4D3AF" w14:textId="09B2D4DE" w:rsidR="00486F88" w:rsidRDefault="00245459" w:rsidP="00486F88">
      <w:pPr>
        <w:pStyle w:val="Listtoplevel"/>
      </w:pPr>
      <w:r>
        <w:drawing>
          <wp:anchor distT="0" distB="0" distL="114300" distR="114300" simplePos="0" relativeHeight="251637760" behindDoc="0" locked="0" layoutInCell="1" allowOverlap="1" wp14:anchorId="7ABFE2AE" wp14:editId="259349AB">
            <wp:simplePos x="0" y="0"/>
            <wp:positionH relativeFrom="margin">
              <wp:align>left</wp:align>
            </wp:positionH>
            <wp:positionV relativeFrom="paragraph">
              <wp:posOffset>347345</wp:posOffset>
            </wp:positionV>
            <wp:extent cx="1428750" cy="1428750"/>
            <wp:effectExtent l="0" t="0" r="0" b="0"/>
            <wp:wrapNone/>
            <wp:docPr id="1690190467" name="Picture 16" descr="A person wearing gloves and washing up a blue tub with so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190467" name="Picture 16" descr="A person wearing gloves and washing up a blue tub with soap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6F88">
        <w:t>washing</w:t>
      </w:r>
    </w:p>
    <w:p w14:paraId="78AD6462" w14:textId="24381999" w:rsidR="00701269" w:rsidRDefault="00486F88" w:rsidP="00486F88">
      <w:pPr>
        <w:pStyle w:val="Listtoplevel"/>
      </w:pPr>
      <w:r>
        <w:t>cooking</w:t>
      </w:r>
    </w:p>
    <w:p w14:paraId="3C4EB8F5" w14:textId="16F3668C" w:rsidR="00701269" w:rsidRDefault="00245459" w:rsidP="00486F88">
      <w:pPr>
        <w:pStyle w:val="Listtoplevel"/>
      </w:pPr>
      <w:r>
        <w:drawing>
          <wp:anchor distT="0" distB="0" distL="114300" distR="114300" simplePos="0" relativeHeight="251638784" behindDoc="0" locked="0" layoutInCell="1" allowOverlap="1" wp14:anchorId="4DE3A3CF" wp14:editId="1E7DF1DA">
            <wp:simplePos x="0" y="0"/>
            <wp:positionH relativeFrom="margin">
              <wp:align>left</wp:align>
            </wp:positionH>
            <wp:positionV relativeFrom="paragraph">
              <wp:posOffset>619125</wp:posOffset>
            </wp:positionV>
            <wp:extent cx="1600200" cy="1200150"/>
            <wp:effectExtent l="0" t="0" r="0" b="0"/>
            <wp:wrapNone/>
            <wp:docPr id="1537390596" name="Picture 17" descr="A cat and dog sitting toge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390596" name="Picture 17" descr="A cat and dog sitting together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1269">
        <w:t>first aid</w:t>
      </w:r>
    </w:p>
    <w:p w14:paraId="1F00A6E5" w14:textId="0E834678" w:rsidR="00593DB0" w:rsidRDefault="00701269" w:rsidP="00486F88">
      <w:pPr>
        <w:pStyle w:val="Listtoplevel"/>
      </w:pPr>
      <w:r>
        <w:t>taking care of pets.</w:t>
      </w:r>
    </w:p>
    <w:p w14:paraId="3ADF1EBD" w14:textId="0A8F85B3" w:rsidR="00BC272D" w:rsidRDefault="00BC272D" w:rsidP="00BC272D"/>
    <w:p w14:paraId="61C445B7" w14:textId="450171B1" w:rsidR="00BC272D" w:rsidRDefault="00245459" w:rsidP="00BC272D">
      <w:r>
        <w:rPr>
          <w:noProof/>
        </w:rPr>
        <w:drawing>
          <wp:anchor distT="0" distB="0" distL="114300" distR="114300" simplePos="0" relativeHeight="251639808" behindDoc="0" locked="0" layoutInCell="1" allowOverlap="1" wp14:anchorId="11F3CD56" wp14:editId="60B3EBAB">
            <wp:simplePos x="0" y="0"/>
            <wp:positionH relativeFrom="margin">
              <wp:align>left</wp:align>
            </wp:positionH>
            <wp:positionV relativeFrom="paragraph">
              <wp:posOffset>178435</wp:posOffset>
            </wp:positionV>
            <wp:extent cx="1381125" cy="1952625"/>
            <wp:effectExtent l="0" t="0" r="0" b="0"/>
            <wp:wrapNone/>
            <wp:docPr id="98033203" name="Picture 18" descr="A map of the count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33203" name="Picture 18" descr="A map of the country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EB37AF" w14:textId="613848E9" w:rsidR="00BC272D" w:rsidRDefault="00BC272D" w:rsidP="00BC272D">
      <w:r>
        <w:t>Different parts of the country need to store different amounts of water.</w:t>
      </w:r>
    </w:p>
    <w:p w14:paraId="06C40786" w14:textId="77777777" w:rsidR="00BC272D" w:rsidRDefault="00BC272D" w:rsidP="00BC272D"/>
    <w:p w14:paraId="29615614" w14:textId="77777777" w:rsidR="00BC272D" w:rsidRDefault="00BC272D" w:rsidP="00BC272D"/>
    <w:p w14:paraId="1630122A" w14:textId="29E11918" w:rsidR="00BC272D" w:rsidRDefault="00245459" w:rsidP="00BC272D">
      <w:pPr>
        <w:rPr>
          <w:b/>
          <w:bCs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3B8C6863" wp14:editId="7164F72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638300" cy="1952625"/>
                <wp:effectExtent l="0" t="0" r="19050" b="0"/>
                <wp:wrapNone/>
                <wp:docPr id="1673025529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300" cy="1952625"/>
                          <a:chOff x="0" y="0"/>
                          <a:chExt cx="1638300" cy="1952625"/>
                        </a:xfrm>
                      </wpg:grpSpPr>
                      <pic:pic xmlns:pic="http://schemas.openxmlformats.org/drawingml/2006/picture">
                        <pic:nvPicPr>
                          <pic:cNvPr id="919489331" name="Picture 18" descr="A map of the countr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952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9965430" name="Arrow: Left 19"/>
                        <wps:cNvSpPr/>
                        <wps:spPr>
                          <a:xfrm>
                            <a:off x="942975" y="838200"/>
                            <a:ext cx="695325" cy="238125"/>
                          </a:xfrm>
                          <a:prstGeom prst="leftArrow">
                            <a:avLst/>
                          </a:prstGeom>
                          <a:solidFill>
                            <a:srgbClr val="92D05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70FE6A" id="Group 20" o:spid="_x0000_s1026" style="position:absolute;margin-left:0;margin-top:0;width:129pt;height:153.75pt;z-index:251832320" coordsize="16383,195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">
                <v:shape id="Picture 18" o:spid="_x0000_s1027" type="#_x0000_t75" alt="A map of the country&#10;&#10;Description automatically generated" style="position:absolute;width:13811;height:19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">
                  <v:imagedata r:id="rId27" o:title="A map of the country&#10;&#10;Description automatically generated"/>
                </v:shape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Arrow: Left 19" o:spid="_x0000_s1028" type="#_x0000_t66" style="position:absolute;left:9429;top:8382;width:6954;height:2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" adj="3699" fillcolor="#92d050" strokecolor="#09101d [484]" strokeweight="1pt"/>
              </v:group>
            </w:pict>
          </mc:Fallback>
        </mc:AlternateContent>
      </w:r>
      <w:r w:rsidR="00BC272D">
        <w:t xml:space="preserve">This document talks about how much water you need to store in the </w:t>
      </w:r>
      <w:r w:rsidR="00BC272D">
        <w:rPr>
          <w:b/>
          <w:bCs/>
        </w:rPr>
        <w:t>Wellington Region.</w:t>
      </w:r>
    </w:p>
    <w:p w14:paraId="280FED7C" w14:textId="74536E3F" w:rsidR="00BC272D" w:rsidRDefault="00BC272D" w:rsidP="00BC272D">
      <w:pPr>
        <w:rPr>
          <w:b/>
          <w:bCs/>
        </w:rPr>
      </w:pPr>
    </w:p>
    <w:p w14:paraId="265A0451" w14:textId="651AE5AE" w:rsidR="00BC272D" w:rsidRDefault="00EF6F15" w:rsidP="00BC272D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191EFE03" wp14:editId="330BD119">
                <wp:simplePos x="0" y="0"/>
                <wp:positionH relativeFrom="margin">
                  <wp:align>right</wp:align>
                </wp:positionH>
                <wp:positionV relativeFrom="paragraph">
                  <wp:posOffset>252095</wp:posOffset>
                </wp:positionV>
                <wp:extent cx="3524250" cy="4521200"/>
                <wp:effectExtent l="0" t="0" r="0" b="0"/>
                <wp:wrapNone/>
                <wp:docPr id="1663060050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0" cy="45212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2E6F0F" id="Rectangle 6" o:spid="_x0000_s1026" style="position:absolute;margin-left:226.3pt;margin-top:19.85pt;width:277.5pt;height:356pt;z-index:-251492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" fillcolor="#bdd6ee [1304]" stroked="f" strokeweight="1pt">
                <w10:wrap anchorx="margin"/>
              </v:rect>
            </w:pict>
          </mc:Fallback>
        </mc:AlternateContent>
      </w:r>
    </w:p>
    <w:p w14:paraId="5460BFA7" w14:textId="3BD0C6B9" w:rsidR="00BC272D" w:rsidRDefault="00BC272D" w:rsidP="00BC272D">
      <w:r>
        <w:t xml:space="preserve">The </w:t>
      </w:r>
      <w:r>
        <w:rPr>
          <w:b/>
          <w:bCs/>
        </w:rPr>
        <w:t>Wellington Region</w:t>
      </w:r>
      <w:r>
        <w:t xml:space="preserve"> means:</w:t>
      </w:r>
    </w:p>
    <w:p w14:paraId="1EA55F9C" w14:textId="447246F9" w:rsidR="00BC272D" w:rsidRDefault="00BC272D" w:rsidP="00BC272D">
      <w:pPr>
        <w:pStyle w:val="Listtoplevel"/>
      </w:pPr>
      <w:r>
        <w:t>Wellington City</w:t>
      </w:r>
    </w:p>
    <w:p w14:paraId="49519367" w14:textId="7D87FDA7" w:rsidR="00BC272D" w:rsidRDefault="00BC272D" w:rsidP="00BC272D">
      <w:pPr>
        <w:pStyle w:val="Listtoplevel"/>
      </w:pPr>
      <w:r>
        <w:t>Lower Hutt</w:t>
      </w:r>
    </w:p>
    <w:p w14:paraId="5990A4F1" w14:textId="77777777" w:rsidR="00BC272D" w:rsidRDefault="00BC272D" w:rsidP="00BC272D">
      <w:pPr>
        <w:pStyle w:val="Listtoplevel"/>
      </w:pPr>
      <w:r>
        <w:t>Upper Hutt</w:t>
      </w:r>
    </w:p>
    <w:p w14:paraId="1D14992E" w14:textId="77777777" w:rsidR="00BC272D" w:rsidRDefault="00BC272D" w:rsidP="00BC272D">
      <w:pPr>
        <w:pStyle w:val="Listtoplevel"/>
      </w:pPr>
      <w:r>
        <w:t>Porirua</w:t>
      </w:r>
    </w:p>
    <w:p w14:paraId="3A453534" w14:textId="77777777" w:rsidR="00BC272D" w:rsidRDefault="00BC272D" w:rsidP="00BC272D">
      <w:pPr>
        <w:pStyle w:val="Listtoplevel"/>
      </w:pPr>
      <w:r>
        <w:t>Kāpiti</w:t>
      </w:r>
    </w:p>
    <w:p w14:paraId="0C16EE46" w14:textId="77777777" w:rsidR="00BC272D" w:rsidRPr="00BE23EC" w:rsidRDefault="00BC272D" w:rsidP="00BC272D">
      <w:pPr>
        <w:pStyle w:val="Listtoplevel"/>
      </w:pPr>
      <w:r>
        <w:t>the Wairarapa.</w:t>
      </w:r>
    </w:p>
    <w:p w14:paraId="31CB03E2" w14:textId="77777777" w:rsidR="00BC272D" w:rsidRDefault="00BC272D" w:rsidP="00BC272D"/>
    <w:p w14:paraId="19744797" w14:textId="77777777" w:rsidR="00BC272D" w:rsidRDefault="00BC272D" w:rsidP="00BC272D"/>
    <w:p w14:paraId="4A79C3D5" w14:textId="77777777" w:rsidR="00593DB0" w:rsidRDefault="00593DB0" w:rsidP="00593DB0"/>
    <w:p w14:paraId="7CF6ABE2" w14:textId="77777777" w:rsidR="00593DB0" w:rsidRDefault="00593DB0" w:rsidP="00593DB0"/>
    <w:p w14:paraId="3FEFE038" w14:textId="77777777" w:rsidR="00593DB0" w:rsidRDefault="00593DB0" w:rsidP="00593DB0"/>
    <w:p w14:paraId="7A646ACE" w14:textId="77777777" w:rsidR="00593DB0" w:rsidRDefault="00593DB0" w:rsidP="00593DB0">
      <w:pPr>
        <w:pStyle w:val="Listtoplevel"/>
        <w:numPr>
          <w:ilvl w:val="0"/>
          <w:numId w:val="0"/>
        </w:numPr>
        <w:ind w:left="4253" w:hanging="567"/>
      </w:pPr>
    </w:p>
    <w:p w14:paraId="4277E8FB" w14:textId="77777777" w:rsidR="00593DB0" w:rsidRDefault="00593DB0">
      <w:pPr>
        <w:spacing w:line="240" w:lineRule="auto"/>
        <w:ind w:left="0"/>
        <w:rPr>
          <w:rFonts w:eastAsiaTheme="minorHAnsi"/>
          <w:noProof/>
          <w:szCs w:val="22"/>
          <w:lang w:val="en-GB"/>
        </w:rPr>
      </w:pPr>
      <w:r>
        <w:br w:type="page"/>
      </w:r>
    </w:p>
    <w:p w14:paraId="035C6F91" w14:textId="791DDB19" w:rsidR="00486F88" w:rsidRDefault="00701269" w:rsidP="00701269">
      <w:pPr>
        <w:pStyle w:val="Heading1"/>
      </w:pPr>
      <w:r>
        <w:lastRenderedPageBreak/>
        <w:t xml:space="preserve">How much water </w:t>
      </w:r>
      <w:r w:rsidR="00501A91">
        <w:t xml:space="preserve">do </w:t>
      </w:r>
      <w:r>
        <w:t>you need to store</w:t>
      </w:r>
      <w:r w:rsidR="00501A91">
        <w:t>?</w:t>
      </w:r>
    </w:p>
    <w:p w14:paraId="06C17E44" w14:textId="77777777" w:rsidR="00701269" w:rsidRDefault="00701269" w:rsidP="00701269"/>
    <w:p w14:paraId="3BCB88BF" w14:textId="24DAFDE9" w:rsidR="00701269" w:rsidRDefault="007A1C45" w:rsidP="00701269">
      <w:r>
        <w:rPr>
          <w:noProof/>
        </w:rPr>
        <w:drawing>
          <wp:anchor distT="0" distB="0" distL="114300" distR="114300" simplePos="0" relativeHeight="251640832" behindDoc="0" locked="0" layoutInCell="1" allowOverlap="1" wp14:anchorId="4D2413E5" wp14:editId="496A92EC">
            <wp:simplePos x="0" y="0"/>
            <wp:positionH relativeFrom="margin">
              <wp:align>left</wp:align>
            </wp:positionH>
            <wp:positionV relativeFrom="paragraph">
              <wp:posOffset>145415</wp:posOffset>
            </wp:positionV>
            <wp:extent cx="1428750" cy="1428750"/>
            <wp:effectExtent l="0" t="0" r="0" b="0"/>
            <wp:wrapNone/>
            <wp:docPr id="813932817" name="Picture 21" descr="A blue and white notebook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932817" name="Picture 21" descr="A blue and white notebook with writing on it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388C6A" w14:textId="4DA09759" w:rsidR="00701269" w:rsidRDefault="00701269" w:rsidP="00701269">
      <w:r>
        <w:t>You need to store 7 days worth of water for each person in your house.</w:t>
      </w:r>
    </w:p>
    <w:p w14:paraId="4A467A9F" w14:textId="77777777" w:rsidR="00B96F4E" w:rsidRDefault="00B96F4E" w:rsidP="00701269"/>
    <w:p w14:paraId="3945FE94" w14:textId="416C9053" w:rsidR="00F252FA" w:rsidRDefault="00B55A75" w:rsidP="00701269"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146CE5C7" wp14:editId="1893360A">
                <wp:simplePos x="0" y="0"/>
                <wp:positionH relativeFrom="column">
                  <wp:posOffset>0</wp:posOffset>
                </wp:positionH>
                <wp:positionV relativeFrom="paragraph">
                  <wp:posOffset>353060</wp:posOffset>
                </wp:positionV>
                <wp:extent cx="1714500" cy="1209675"/>
                <wp:effectExtent l="0" t="0" r="19050" b="28575"/>
                <wp:wrapNone/>
                <wp:docPr id="923861575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4500" cy="1209675"/>
                          <a:chOff x="0" y="0"/>
                          <a:chExt cx="1714500" cy="1209675"/>
                        </a:xfrm>
                      </wpg:grpSpPr>
                      <pic:pic xmlns:pic="http://schemas.openxmlformats.org/drawingml/2006/picture">
                        <pic:nvPicPr>
                          <pic:cNvPr id="1403859714" name="Picture 23" descr="A person drinking a glass of mil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835" cy="1028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4712711" name="Text Box 22"/>
                        <wps:cNvSpPr txBox="1"/>
                        <wps:spPr>
                          <a:xfrm>
                            <a:off x="904875" y="704850"/>
                            <a:ext cx="809625" cy="5048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1FBC68E" w14:textId="77777777" w:rsidR="00B55A75" w:rsidRPr="007644F8" w:rsidRDefault="00B55A75" w:rsidP="00B55A75">
                              <w:pPr>
                                <w:ind w:left="0"/>
                                <w:rPr>
                                  <w:b/>
                                  <w:bCs/>
                                  <w:sz w:val="56"/>
                                  <w:szCs w:val="56"/>
                                  <w:lang w:val="en-NZ"/>
                                </w:rPr>
                              </w:pPr>
                              <w:r w:rsidRPr="007644F8">
                                <w:rPr>
                                  <w:b/>
                                  <w:bCs/>
                                  <w:sz w:val="56"/>
                                  <w:szCs w:val="56"/>
                                  <w:lang w:val="en-NZ"/>
                                </w:rPr>
                                <w:t>20</w:t>
                              </w:r>
                              <w:r>
                                <w:rPr>
                                  <w:b/>
                                  <w:bCs/>
                                  <w:sz w:val="56"/>
                                  <w:szCs w:val="56"/>
                                  <w:lang w:val="en-NZ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6CE5C7" id="Group 24" o:spid="_x0000_s1026" style="position:absolute;left:0;text-align:left;margin-left:0;margin-top:27.8pt;width:135pt;height:95.25pt;z-index:251643904" coordsize="17145,120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">
                <v:shape id="Picture 23" o:spid="_x0000_s1027" type="#_x0000_t75" alt="A person drinking a glass of milk&#10;&#10;Description automatically generated" style="position:absolute;width:10928;height:10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">
                  <v:imagedata r:id="rId30" o:title="A person drinking a glass of milk&#10;&#10;Description automatically generate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9048;top:7048;width:8097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" fillcolor="white [3201]" strokeweight=".5pt">
                  <v:textbox>
                    <w:txbxContent>
                      <w:p w14:paraId="71FBC68E" w14:textId="77777777" w:rsidR="00B55A75" w:rsidRPr="007644F8" w:rsidRDefault="00B55A75" w:rsidP="00B55A75">
                        <w:pPr>
                          <w:ind w:left="0"/>
                          <w:rPr>
                            <w:b/>
                            <w:bCs/>
                            <w:sz w:val="56"/>
                            <w:szCs w:val="56"/>
                            <w:lang w:val="en-NZ"/>
                          </w:rPr>
                        </w:pPr>
                        <w:r w:rsidRPr="007644F8">
                          <w:rPr>
                            <w:b/>
                            <w:bCs/>
                            <w:sz w:val="56"/>
                            <w:szCs w:val="56"/>
                            <w:lang w:val="en-NZ"/>
                          </w:rPr>
                          <w:t>20</w:t>
                        </w:r>
                        <w:r>
                          <w:rPr>
                            <w:b/>
                            <w:bCs/>
                            <w:sz w:val="56"/>
                            <w:szCs w:val="56"/>
                            <w:lang w:val="en-NZ"/>
                          </w:rPr>
                          <w:t>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A63F368" w14:textId="710FD88C" w:rsidR="00B96F4E" w:rsidRDefault="00F252FA" w:rsidP="00701269">
      <w:r>
        <w:t>Each person needs about 20 litres of water each day.</w:t>
      </w:r>
    </w:p>
    <w:p w14:paraId="68D48991" w14:textId="546CE901" w:rsidR="00F252FA" w:rsidRDefault="00F252FA" w:rsidP="00701269"/>
    <w:p w14:paraId="0AF728BC" w14:textId="4BCA642A" w:rsidR="00F252FA" w:rsidRDefault="00F252FA" w:rsidP="00701269"/>
    <w:p w14:paraId="2EF5EADD" w14:textId="4143BC08" w:rsidR="00B96F4E" w:rsidRDefault="00D475AA" w:rsidP="00701269"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16D2A5B" wp14:editId="4E2DDD21">
                <wp:simplePos x="0" y="0"/>
                <wp:positionH relativeFrom="column">
                  <wp:posOffset>819150</wp:posOffset>
                </wp:positionH>
                <wp:positionV relativeFrom="paragraph">
                  <wp:posOffset>677545</wp:posOffset>
                </wp:positionV>
                <wp:extent cx="1019175" cy="504825"/>
                <wp:effectExtent l="0" t="0" r="28575" b="28575"/>
                <wp:wrapNone/>
                <wp:docPr id="359619345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A11EA4" w14:textId="5C538AD2" w:rsidR="00D475AA" w:rsidRPr="007644F8" w:rsidRDefault="00D475AA" w:rsidP="00D475AA">
                            <w:pPr>
                              <w:ind w:left="0"/>
                              <w:rPr>
                                <w:b/>
                                <w:bCs/>
                                <w:sz w:val="56"/>
                                <w:szCs w:val="56"/>
                                <w:lang w:val="en-NZ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  <w:lang w:val="en-NZ"/>
                              </w:rPr>
                              <w:t>140L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6D2A5B" id="Text Box 22" o:spid="_x0000_s1029" type="#_x0000_t202" style="position:absolute;left:0;text-align:left;margin-left:64.5pt;margin-top:53.35pt;width:80.25pt;height:39.75pt;z-index:25164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" fillcolor="white [3201]" strokeweight=".5pt">
                <v:textbox>
                  <w:txbxContent>
                    <w:p w14:paraId="3DA11EA4" w14:textId="5C538AD2" w:rsidR="00D475AA" w:rsidRPr="007644F8" w:rsidRDefault="00D475AA" w:rsidP="00D475AA">
                      <w:pPr>
                        <w:ind w:left="0"/>
                        <w:rPr>
                          <w:b/>
                          <w:bCs/>
                          <w:sz w:val="56"/>
                          <w:szCs w:val="56"/>
                          <w:lang w:val="en-NZ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  <w:lang w:val="en-NZ"/>
                        </w:rPr>
                        <w:t>140L</w:t>
                      </w:r>
                    </w:p>
                  </w:txbxContent>
                </v:textbox>
              </v:shape>
            </w:pict>
          </mc:Fallback>
        </mc:AlternateContent>
      </w:r>
      <w:r w:rsidR="00B55A75">
        <w:rPr>
          <w:noProof/>
        </w:rPr>
        <w:drawing>
          <wp:anchor distT="0" distB="0" distL="114300" distR="114300" simplePos="0" relativeHeight="251645952" behindDoc="0" locked="0" layoutInCell="1" allowOverlap="1" wp14:anchorId="4A2ACC21" wp14:editId="628CC9FD">
            <wp:simplePos x="0" y="0"/>
            <wp:positionH relativeFrom="margin">
              <wp:align>left</wp:align>
            </wp:positionH>
            <wp:positionV relativeFrom="paragraph">
              <wp:posOffset>77470</wp:posOffset>
            </wp:positionV>
            <wp:extent cx="1114425" cy="1114425"/>
            <wp:effectExtent l="0" t="0" r="0" b="9525"/>
            <wp:wrapNone/>
            <wp:docPr id="68867129" name="Picture 25" descr="A bottle of water with a green c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67129" name="Picture 25" descr="A bottle of water with a green cap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6F4E">
        <w:t>It is best to store at least 140 litres of water for each person who lives in your house.</w:t>
      </w:r>
    </w:p>
    <w:p w14:paraId="72BD3812" w14:textId="747DA733" w:rsidR="00B96F4E" w:rsidRDefault="00B96F4E" w:rsidP="00701269"/>
    <w:p w14:paraId="703B9461" w14:textId="5AD90FB2" w:rsidR="000B7D52" w:rsidRDefault="000B7D52" w:rsidP="00701269"/>
    <w:p w14:paraId="7036099D" w14:textId="20426CCD" w:rsidR="000B7D52" w:rsidRPr="000B7D52" w:rsidRDefault="00D475AA" w:rsidP="000B7D52">
      <w:r>
        <w:rPr>
          <w:noProof/>
        </w:rPr>
        <w:drawing>
          <wp:anchor distT="0" distB="0" distL="114300" distR="114300" simplePos="0" relativeHeight="251652096" behindDoc="0" locked="0" layoutInCell="1" allowOverlap="1" wp14:anchorId="75AEEC1D" wp14:editId="50891C3F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1092835" cy="1028700"/>
            <wp:effectExtent l="0" t="0" r="0" b="0"/>
            <wp:wrapNone/>
            <wp:docPr id="1884937597" name="Picture 23" descr="A person drinking a glass of mil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859714" name="Picture 23" descr="A person drinking a glass of milk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83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7D52" w:rsidRPr="000B7D52">
        <w:t>This amount means you should have enough water for:</w:t>
      </w:r>
    </w:p>
    <w:p w14:paraId="7357280C" w14:textId="7A2B9D95" w:rsidR="000B7D52" w:rsidRDefault="00D475AA" w:rsidP="000B7D52">
      <w:pPr>
        <w:pStyle w:val="Listtoplevel"/>
      </w:pPr>
      <w:r>
        <w:drawing>
          <wp:anchor distT="0" distB="0" distL="114300" distR="114300" simplePos="0" relativeHeight="251656192" behindDoc="0" locked="0" layoutInCell="1" allowOverlap="1" wp14:anchorId="27C6B731" wp14:editId="370D6DE3">
            <wp:simplePos x="0" y="0"/>
            <wp:positionH relativeFrom="margin">
              <wp:align>left</wp:align>
            </wp:positionH>
            <wp:positionV relativeFrom="paragraph">
              <wp:posOffset>557530</wp:posOffset>
            </wp:positionV>
            <wp:extent cx="1857375" cy="1426331"/>
            <wp:effectExtent l="0" t="0" r="0" b="2540"/>
            <wp:wrapNone/>
            <wp:docPr id="1804422709" name="Picture 26" descr="A person cooking in a kitch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422709" name="Picture 26" descr="A person cooking in a kitchen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426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7D52">
        <w:t>drinking</w:t>
      </w:r>
    </w:p>
    <w:p w14:paraId="4A52B110" w14:textId="5B3ACF32" w:rsidR="000B7D52" w:rsidRDefault="000B7D52" w:rsidP="000B7D52">
      <w:pPr>
        <w:pStyle w:val="Listtoplevel"/>
      </w:pPr>
      <w:r>
        <w:t>cooking</w:t>
      </w:r>
    </w:p>
    <w:p w14:paraId="1E958D11" w14:textId="4DF3C58E" w:rsidR="000B7D52" w:rsidRDefault="000B7D52" w:rsidP="000B7D52">
      <w:pPr>
        <w:pStyle w:val="Listtoplevel"/>
      </w:pPr>
      <w:r>
        <w:t>washing yourself with a cloth</w:t>
      </w:r>
      <w:r w:rsidR="00501A91">
        <w:t>.</w:t>
      </w:r>
    </w:p>
    <w:p w14:paraId="1A90AA52" w14:textId="5DF31A10" w:rsidR="000B7D52" w:rsidRPr="000B7D52" w:rsidRDefault="001554F1" w:rsidP="000B7D52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DECB466" wp14:editId="625F47D0">
            <wp:simplePos x="0" y="0"/>
            <wp:positionH relativeFrom="margin">
              <wp:posOffset>276225</wp:posOffset>
            </wp:positionH>
            <wp:positionV relativeFrom="paragraph">
              <wp:posOffset>9525</wp:posOffset>
            </wp:positionV>
            <wp:extent cx="1162050" cy="1162050"/>
            <wp:effectExtent l="0" t="0" r="0" b="0"/>
            <wp:wrapNone/>
            <wp:docPr id="163600591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005917" name="Picture 1636005917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7D52" w:rsidRPr="000B7D52">
        <w:t xml:space="preserve">This amount means you should </w:t>
      </w:r>
      <w:r w:rsidR="000B7D52">
        <w:t xml:space="preserve">also </w:t>
      </w:r>
      <w:r w:rsidR="000B7D52" w:rsidRPr="000B7D52">
        <w:t>have enough water for:</w:t>
      </w:r>
    </w:p>
    <w:p w14:paraId="0066FFCC" w14:textId="51F47FFF" w:rsidR="000B7D52" w:rsidRDefault="001554F1" w:rsidP="000B7D52">
      <w:pPr>
        <w:pStyle w:val="Listtoplevel"/>
      </w:pPr>
      <w:r>
        <w:drawing>
          <wp:anchor distT="0" distB="0" distL="114300" distR="114300" simplePos="0" relativeHeight="251659264" behindDoc="0" locked="0" layoutInCell="1" allowOverlap="1" wp14:anchorId="79C5DA7F" wp14:editId="193D5E81">
            <wp:simplePos x="0" y="0"/>
            <wp:positionH relativeFrom="margin">
              <wp:align>left</wp:align>
            </wp:positionH>
            <wp:positionV relativeFrom="paragraph">
              <wp:posOffset>592455</wp:posOffset>
            </wp:positionV>
            <wp:extent cx="1428750" cy="1428750"/>
            <wp:effectExtent l="0" t="0" r="0" b="0"/>
            <wp:wrapNone/>
            <wp:docPr id="1226361536" name="Picture 16" descr="A person wearing gloves and washing up a blue tub with so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190467" name="Picture 16" descr="A person wearing gloves and washing up a blue tub with soap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7D52">
        <w:t>washing dishes</w:t>
      </w:r>
    </w:p>
    <w:p w14:paraId="0A5244F0" w14:textId="5CB61FF2" w:rsidR="000B7D52" w:rsidRDefault="000B7D52" w:rsidP="000B7D52">
      <w:pPr>
        <w:pStyle w:val="Listtoplevel"/>
      </w:pPr>
      <w:r>
        <w:t>brushing your teeth</w:t>
      </w:r>
    </w:p>
    <w:p w14:paraId="553959BE" w14:textId="1E308925" w:rsidR="000B7D52" w:rsidRDefault="000B7D52" w:rsidP="000B7D52">
      <w:pPr>
        <w:pStyle w:val="Listtoplevel"/>
      </w:pPr>
      <w:r>
        <w:t>washing clothes by hand</w:t>
      </w:r>
    </w:p>
    <w:p w14:paraId="1A51AE41" w14:textId="470A1D18" w:rsidR="000B7D52" w:rsidRDefault="001554F1" w:rsidP="000B7D52">
      <w:pPr>
        <w:pStyle w:val="Listtoplevel"/>
      </w:pPr>
      <w:r>
        <w:drawing>
          <wp:anchor distT="0" distB="0" distL="114300" distR="114300" simplePos="0" relativeHeight="251661312" behindDoc="0" locked="0" layoutInCell="1" allowOverlap="1" wp14:anchorId="3863C423" wp14:editId="7C52E54E">
            <wp:simplePos x="0" y="0"/>
            <wp:positionH relativeFrom="margin">
              <wp:align>left</wp:align>
            </wp:positionH>
            <wp:positionV relativeFrom="paragraph">
              <wp:posOffset>311785</wp:posOffset>
            </wp:positionV>
            <wp:extent cx="1371600" cy="1179521"/>
            <wp:effectExtent l="0" t="0" r="0" b="1905"/>
            <wp:wrapNone/>
            <wp:docPr id="1483438840" name="Picture 28" descr="A green first aid kit with white and green cro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438840" name="Picture 28" descr="A green first aid kit with white and green cross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179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7D52">
        <w:t>first aid</w:t>
      </w:r>
    </w:p>
    <w:p w14:paraId="0BADB44D" w14:textId="5E2FA973" w:rsidR="000B7D52" w:rsidRDefault="000B7D52" w:rsidP="000B7D52">
      <w:pPr>
        <w:pStyle w:val="Listtoplevel"/>
      </w:pPr>
      <w:r>
        <w:t>your pets.</w:t>
      </w:r>
    </w:p>
    <w:p w14:paraId="22B26FE4" w14:textId="77777777" w:rsidR="00753DF4" w:rsidRDefault="00753DF4" w:rsidP="00753DF4"/>
    <w:p w14:paraId="0D10B8D2" w14:textId="28144185" w:rsidR="00753DF4" w:rsidRDefault="001554F1" w:rsidP="00753DF4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C225246" wp14:editId="1333CD03">
                <wp:simplePos x="0" y="0"/>
                <wp:positionH relativeFrom="column">
                  <wp:posOffset>0</wp:posOffset>
                </wp:positionH>
                <wp:positionV relativeFrom="paragraph">
                  <wp:posOffset>204470</wp:posOffset>
                </wp:positionV>
                <wp:extent cx="1438275" cy="1276350"/>
                <wp:effectExtent l="0" t="0" r="0" b="0"/>
                <wp:wrapNone/>
                <wp:docPr id="1513346809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275" cy="1276350"/>
                          <a:chOff x="0" y="0"/>
                          <a:chExt cx="1438275" cy="1276350"/>
                        </a:xfrm>
                      </wpg:grpSpPr>
                      <pic:pic xmlns:pic="http://schemas.openxmlformats.org/drawingml/2006/picture">
                        <pic:nvPicPr>
                          <pic:cNvPr id="963875613" name="Picture 27" descr="A stack of cleaning suppli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4295698" name="Multiplication Sign 29"/>
                        <wps:cNvSpPr/>
                        <wps:spPr>
                          <a:xfrm>
                            <a:off x="552450" y="333375"/>
                            <a:ext cx="885825" cy="942975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1A20B2" id="Group 30" o:spid="_x0000_s1026" style="position:absolute;margin-left:0;margin-top:16.1pt;width:113.25pt;height:100.5pt;z-index:251716096" coordsize="14382,12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">
                <v:shape id="Picture 27" o:spid="_x0000_s1027" type="#_x0000_t75" alt="A stack of cleaning supplies&#10;&#10;Description automatically generated" style="position:absolute;width:11620;height:1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">
                  <v:imagedata r:id="rId35" o:title="A stack of cleaning supplies&#10;&#10;Description automatically generated"/>
                </v:shape>
                <v:shape id="Multiplication Sign 29" o:spid="_x0000_s1028" style="position:absolute;left:5524;top:3333;width:8858;height:9430;visibility:visible;mso-wrap-style:square;v-text-anchor:middle" coordsize="885825,942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" path="m136827,297804l288679,155154,442913,319338,597146,155154,748998,297804,585841,471488,748998,645171,597146,787821,442913,623637,288679,787821,136827,645171,299984,471488,136827,297804xe" fillcolor="red" stroked="f" strokeweight="1pt">
                  <v:stroke joinstyle="miter"/>
                  <v:path arrowok="t" o:connecttype="custom" o:connectlocs="136827,297804;288679,155154;442913,319338;597146,155154;748998,297804;585841,471488;748998,645171;597146,787821;442913,623637;288679,787821;136827,645171;299984,471488;136827,297804" o:connectangles="0,0,0,0,0,0,0,0,0,0,0,0,0"/>
                </v:shape>
              </v:group>
            </w:pict>
          </mc:Fallback>
        </mc:AlternateContent>
      </w:r>
    </w:p>
    <w:p w14:paraId="6A56CA76" w14:textId="32DEAB78" w:rsidR="00753DF4" w:rsidRDefault="00753DF4" w:rsidP="00753DF4">
      <w:r>
        <w:t xml:space="preserve">You can store less </w:t>
      </w:r>
      <w:proofErr w:type="gramStart"/>
      <w:r>
        <w:t>water</w:t>
      </w:r>
      <w:proofErr w:type="gramEnd"/>
      <w:r>
        <w:t xml:space="preserve"> but you will not be able to do as much.</w:t>
      </w:r>
    </w:p>
    <w:p w14:paraId="15A2F5D2" w14:textId="77777777" w:rsidR="00753DF4" w:rsidRDefault="00753DF4" w:rsidP="00753DF4"/>
    <w:p w14:paraId="1F1D905E" w14:textId="166E67DF" w:rsidR="00753DF4" w:rsidRDefault="00753DF4" w:rsidP="00753DF4"/>
    <w:p w14:paraId="797CECB8" w14:textId="2493903C" w:rsidR="00753DF4" w:rsidRDefault="001554F1" w:rsidP="00753DF4"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3ACEA03" wp14:editId="454CA051">
                <wp:simplePos x="0" y="0"/>
                <wp:positionH relativeFrom="margin">
                  <wp:align>left</wp:align>
                </wp:positionH>
                <wp:positionV relativeFrom="paragraph">
                  <wp:posOffset>13970</wp:posOffset>
                </wp:positionV>
                <wp:extent cx="1543050" cy="1114425"/>
                <wp:effectExtent l="0" t="0" r="19050" b="9525"/>
                <wp:wrapNone/>
                <wp:docPr id="971975234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3050" cy="1114425"/>
                          <a:chOff x="0" y="0"/>
                          <a:chExt cx="1543050" cy="1114425"/>
                        </a:xfrm>
                      </wpg:grpSpPr>
                      <pic:pic xmlns:pic="http://schemas.openxmlformats.org/drawingml/2006/picture">
                        <pic:nvPicPr>
                          <pic:cNvPr id="99870523" name="Picture 25" descr="A bottle of water with a green c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0590324" name="Text Box 22"/>
                        <wps:cNvSpPr txBox="1"/>
                        <wps:spPr>
                          <a:xfrm>
                            <a:off x="847725" y="581025"/>
                            <a:ext cx="695325" cy="5048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F7A4AE9" w14:textId="70E6DEC3" w:rsidR="001554F1" w:rsidRPr="007644F8" w:rsidRDefault="001554F1" w:rsidP="001554F1">
                              <w:pPr>
                                <w:ind w:left="0"/>
                                <w:rPr>
                                  <w:b/>
                                  <w:bCs/>
                                  <w:sz w:val="56"/>
                                  <w:szCs w:val="56"/>
                                  <w:lang w:val="en-NZ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56"/>
                                  <w:szCs w:val="56"/>
                                  <w:lang w:val="en-NZ"/>
                                </w:rPr>
                                <w:t>3L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ACEA03" id="Group 31" o:spid="_x0000_s1030" style="position:absolute;left:0;text-align:left;margin-left:0;margin-top:1.1pt;width:121.5pt;height:87.75pt;z-index:251663360;mso-position-horizontal:left;mso-position-horizontal-relative:margin" coordsize="15430,11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">
                <v:shape id="Picture 25" o:spid="_x0000_s1031" type="#_x0000_t75" alt="A bottle of water with a green cap&#10;&#10;Description automatically generated" style="position:absolute;width:11144;height:11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">
                  <v:imagedata r:id="rId36" o:title="A bottle of water with a green cap&#10;&#10;Description automatically generated"/>
                </v:shape>
                <v:shape id="_x0000_s1032" type="#_x0000_t202" style="position:absolute;left:8477;top:5810;width:6953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" fillcolor="white [3201]" strokeweight=".5pt">
                  <v:textbox>
                    <w:txbxContent>
                      <w:p w14:paraId="1F7A4AE9" w14:textId="70E6DEC3" w:rsidR="001554F1" w:rsidRPr="007644F8" w:rsidRDefault="001554F1" w:rsidP="001554F1">
                        <w:pPr>
                          <w:ind w:left="0"/>
                          <w:rPr>
                            <w:b/>
                            <w:bCs/>
                            <w:sz w:val="56"/>
                            <w:szCs w:val="56"/>
                            <w:lang w:val="en-NZ"/>
                          </w:rPr>
                        </w:pPr>
                        <w:r>
                          <w:rPr>
                            <w:b/>
                            <w:bCs/>
                            <w:sz w:val="56"/>
                            <w:szCs w:val="56"/>
                            <w:lang w:val="en-NZ"/>
                          </w:rPr>
                          <w:t>3L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53DF4">
        <w:t>The smallest amount of water you should store is 3 litres of water for each day for each person.</w:t>
      </w:r>
    </w:p>
    <w:p w14:paraId="2CD8D499" w14:textId="2BECF56F" w:rsidR="00753DF4" w:rsidRDefault="00753DF4" w:rsidP="00753DF4"/>
    <w:p w14:paraId="3AB3FF13" w14:textId="3C906FAD" w:rsidR="00753DF4" w:rsidRDefault="001554F1" w:rsidP="00753DF4"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DD15A39" wp14:editId="27AF0E0E">
                <wp:simplePos x="0" y="0"/>
                <wp:positionH relativeFrom="margin">
                  <wp:align>left</wp:align>
                </wp:positionH>
                <wp:positionV relativeFrom="paragraph">
                  <wp:posOffset>50165</wp:posOffset>
                </wp:positionV>
                <wp:extent cx="1733550" cy="1114425"/>
                <wp:effectExtent l="0" t="0" r="19050" b="9525"/>
                <wp:wrapNone/>
                <wp:docPr id="1882037802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3550" cy="1114425"/>
                          <a:chOff x="0" y="0"/>
                          <a:chExt cx="1733550" cy="1114425"/>
                        </a:xfrm>
                      </wpg:grpSpPr>
                      <wps:wsp>
                        <wps:cNvPr id="166562632" name="Text Box 22"/>
                        <wps:cNvSpPr txBox="1"/>
                        <wps:spPr>
                          <a:xfrm>
                            <a:off x="923925" y="542925"/>
                            <a:ext cx="809625" cy="5048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9A6A1F9" w14:textId="1C4D4D13" w:rsidR="001554F1" w:rsidRPr="007644F8" w:rsidRDefault="001554F1" w:rsidP="001554F1">
                              <w:pPr>
                                <w:ind w:left="0"/>
                                <w:rPr>
                                  <w:b/>
                                  <w:bCs/>
                                  <w:sz w:val="56"/>
                                  <w:szCs w:val="56"/>
                                  <w:lang w:val="en-NZ"/>
                                </w:rPr>
                              </w:pPr>
                              <w:r w:rsidRPr="007644F8">
                                <w:rPr>
                                  <w:b/>
                                  <w:bCs/>
                                  <w:sz w:val="56"/>
                                  <w:szCs w:val="56"/>
                                  <w:lang w:val="en-NZ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bCs/>
                                  <w:sz w:val="56"/>
                                  <w:szCs w:val="56"/>
                                  <w:lang w:val="en-NZ"/>
                                </w:rPr>
                                <w:t>1L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7425667" name="Picture 25" descr="A bottle of water with a green c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D15A39" id="Group 33" o:spid="_x0000_s1033" style="position:absolute;left:0;text-align:left;margin-left:0;margin-top:3.95pt;width:136.5pt;height:87.75pt;z-index:251664384;mso-position-horizontal:left;mso-position-horizontal-relative:margin" coordsize="17335,11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">
                <v:shape id="_x0000_s1034" type="#_x0000_t202" style="position:absolute;left:9239;top:5429;width:8096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" fillcolor="white [3201]" strokeweight=".5pt">
                  <v:textbox>
                    <w:txbxContent>
                      <w:p w14:paraId="79A6A1F9" w14:textId="1C4D4D13" w:rsidR="001554F1" w:rsidRPr="007644F8" w:rsidRDefault="001554F1" w:rsidP="001554F1">
                        <w:pPr>
                          <w:ind w:left="0"/>
                          <w:rPr>
                            <w:b/>
                            <w:bCs/>
                            <w:sz w:val="56"/>
                            <w:szCs w:val="56"/>
                            <w:lang w:val="en-NZ"/>
                          </w:rPr>
                        </w:pPr>
                        <w:r w:rsidRPr="007644F8">
                          <w:rPr>
                            <w:b/>
                            <w:bCs/>
                            <w:sz w:val="56"/>
                            <w:szCs w:val="56"/>
                            <w:lang w:val="en-NZ"/>
                          </w:rPr>
                          <w:t>2</w:t>
                        </w:r>
                        <w:r>
                          <w:rPr>
                            <w:b/>
                            <w:bCs/>
                            <w:sz w:val="56"/>
                            <w:szCs w:val="56"/>
                            <w:lang w:val="en-NZ"/>
                          </w:rPr>
                          <w:t>1L</w:t>
                        </w:r>
                      </w:p>
                    </w:txbxContent>
                  </v:textbox>
                </v:shape>
                <v:shape id="Picture 25" o:spid="_x0000_s1035" type="#_x0000_t75" alt="A bottle of water with a green cap&#10;&#10;Description automatically generated" style="position:absolute;width:11144;height:11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">
                  <v:imagedata r:id="rId36" o:title="A bottle of water with a green cap&#10;&#10;Description automatically generated"/>
                </v:shape>
                <w10:wrap anchorx="margin"/>
              </v:group>
            </w:pict>
          </mc:Fallback>
        </mc:AlternateContent>
      </w:r>
    </w:p>
    <w:p w14:paraId="2457C5F5" w14:textId="27E57A90" w:rsidR="00753DF4" w:rsidRDefault="00753DF4" w:rsidP="00753DF4">
      <w:r>
        <w:t xml:space="preserve">This means that for 7 days you will need to store 21 litres for each person. </w:t>
      </w:r>
    </w:p>
    <w:p w14:paraId="531E24C5" w14:textId="757693FF" w:rsidR="00B96F4E" w:rsidRDefault="00C760CC" w:rsidP="00701269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1BE2F90" wp14:editId="053E9761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092835" cy="1028700"/>
            <wp:effectExtent l="0" t="0" r="0" b="0"/>
            <wp:wrapNone/>
            <wp:docPr id="1690050045" name="Picture 23" descr="A person drinking a glass of mil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859714" name="Picture 23" descr="A person drinking a glass of milk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83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5B24">
        <w:t>Storing the smallest amount means you will only be able to use that water to:</w:t>
      </w:r>
    </w:p>
    <w:p w14:paraId="75FEE122" w14:textId="578C8479" w:rsidR="00215B24" w:rsidRDefault="00501A91" w:rsidP="00215B24">
      <w:pPr>
        <w:pStyle w:val="Listtoplevel"/>
      </w:pPr>
      <w:r>
        <w:drawing>
          <wp:anchor distT="0" distB="0" distL="114300" distR="114300" simplePos="0" relativeHeight="251641856" behindDoc="0" locked="0" layoutInCell="1" allowOverlap="1" wp14:anchorId="34B8F9D8" wp14:editId="44C2EE99">
            <wp:simplePos x="0" y="0"/>
            <wp:positionH relativeFrom="margin">
              <wp:align>left</wp:align>
            </wp:positionH>
            <wp:positionV relativeFrom="paragraph">
              <wp:posOffset>307975</wp:posOffset>
            </wp:positionV>
            <wp:extent cx="1380158" cy="1514475"/>
            <wp:effectExtent l="0" t="0" r="0" b="0"/>
            <wp:wrapNone/>
            <wp:docPr id="91942761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427616" name="Picture 919427616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0158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5B24">
        <w:t>drink</w:t>
      </w:r>
    </w:p>
    <w:p w14:paraId="46706C12" w14:textId="0FAD8994" w:rsidR="00215B24" w:rsidRDefault="00215B24" w:rsidP="00215B24">
      <w:pPr>
        <w:pStyle w:val="Listtoplevel"/>
      </w:pPr>
      <w:r>
        <w:t>cook</w:t>
      </w:r>
    </w:p>
    <w:p w14:paraId="1A4BD5AF" w14:textId="076C0C2D" w:rsidR="00215B24" w:rsidRDefault="00501A91" w:rsidP="00215B24">
      <w:pPr>
        <w:pStyle w:val="Listtoplevel"/>
      </w:pPr>
      <w:r>
        <w:t>clean yourself a little</w:t>
      </w:r>
      <w:r w:rsidR="00215B24">
        <w:t xml:space="preserve"> like brushing your teeth.</w:t>
      </w:r>
    </w:p>
    <w:p w14:paraId="16D0F322" w14:textId="23D7D655" w:rsidR="00215B24" w:rsidRDefault="00215B24" w:rsidP="00215B24"/>
    <w:p w14:paraId="2E42A0D7" w14:textId="3D7503F4" w:rsidR="00215B24" w:rsidRDefault="00215B24" w:rsidP="00215B24"/>
    <w:p w14:paraId="0C8EADB6" w14:textId="2863FF8B" w:rsidR="00215B24" w:rsidRDefault="00501A91" w:rsidP="00215B24">
      <w:r>
        <w:rPr>
          <w:noProof/>
        </w:rPr>
        <w:drawing>
          <wp:anchor distT="0" distB="0" distL="114300" distR="114300" simplePos="0" relativeHeight="251651072" behindDoc="0" locked="0" layoutInCell="1" allowOverlap="1" wp14:anchorId="701A5478" wp14:editId="487A5E61">
            <wp:simplePos x="0" y="0"/>
            <wp:positionH relativeFrom="margin">
              <wp:align>left</wp:align>
            </wp:positionH>
            <wp:positionV relativeFrom="paragraph">
              <wp:posOffset>147955</wp:posOffset>
            </wp:positionV>
            <wp:extent cx="1171443" cy="1697873"/>
            <wp:effectExtent l="0" t="0" r="0" b="0"/>
            <wp:wrapNone/>
            <wp:docPr id="543495712" name="Picture 1" descr="A person breastfeeding a bab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495712" name="Picture 1" descr="A person breastfeeding a baby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443" cy="16978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5B24">
        <w:t>Some people will need more water than others like:</w:t>
      </w:r>
    </w:p>
    <w:p w14:paraId="029229CD" w14:textId="2975D473" w:rsidR="00215B24" w:rsidRDefault="00215B24" w:rsidP="00215B24">
      <w:pPr>
        <w:pStyle w:val="Listtoplevel"/>
      </w:pPr>
      <w:r>
        <w:t>children</w:t>
      </w:r>
    </w:p>
    <w:p w14:paraId="3D95D3F0" w14:textId="4E8C295E" w:rsidR="00215B24" w:rsidRDefault="00501A91" w:rsidP="00215B24">
      <w:pPr>
        <w:pStyle w:val="Listtoplevel"/>
      </w:pPr>
      <w:r>
        <w:t>people</w:t>
      </w:r>
      <w:r w:rsidR="00215B24">
        <w:t xml:space="preserve"> who are breastfeeding</w:t>
      </w:r>
    </w:p>
    <w:p w14:paraId="3AB110FA" w14:textId="721BDA01" w:rsidR="00215B24" w:rsidRDefault="00501A91" w:rsidP="00215B24">
      <w:pPr>
        <w:pStyle w:val="Listtoplevel"/>
      </w:pPr>
      <w:r>
        <w:drawing>
          <wp:anchor distT="0" distB="0" distL="114300" distR="114300" simplePos="0" relativeHeight="251642880" behindDoc="0" locked="0" layoutInCell="1" allowOverlap="1" wp14:anchorId="5AD1EEB3" wp14:editId="59FF1D22">
            <wp:simplePos x="0" y="0"/>
            <wp:positionH relativeFrom="margin">
              <wp:align>left</wp:align>
            </wp:positionH>
            <wp:positionV relativeFrom="paragraph">
              <wp:posOffset>80645</wp:posOffset>
            </wp:positionV>
            <wp:extent cx="1504950" cy="1142203"/>
            <wp:effectExtent l="0" t="0" r="0" b="1270"/>
            <wp:wrapNone/>
            <wp:docPr id="1557742557" name="Picture 36" descr="A cartoon of a person lying in b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742557" name="Picture 36" descr="A cartoon of a person lying in bed&#10;&#10;Description automatically generated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142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5B24">
        <w:t>people who are sick.</w:t>
      </w:r>
    </w:p>
    <w:p w14:paraId="44E671CC" w14:textId="4964F9BD" w:rsidR="00215B24" w:rsidRDefault="00215B24" w:rsidP="00215B24">
      <w:pPr>
        <w:pStyle w:val="Listtoplevel"/>
        <w:numPr>
          <w:ilvl w:val="0"/>
          <w:numId w:val="0"/>
        </w:numPr>
      </w:pPr>
    </w:p>
    <w:p w14:paraId="1B723812" w14:textId="77777777" w:rsidR="00215B24" w:rsidRDefault="00215B24" w:rsidP="00215B24"/>
    <w:p w14:paraId="189289F9" w14:textId="5D6CE5EC" w:rsidR="00215B24" w:rsidRDefault="00215B24" w:rsidP="00215B24"/>
    <w:p w14:paraId="2423BF95" w14:textId="77777777" w:rsidR="00B96F4E" w:rsidRDefault="00B96F4E" w:rsidP="00701269"/>
    <w:p w14:paraId="3771E46F" w14:textId="77777777" w:rsidR="00701269" w:rsidRDefault="00701269" w:rsidP="00701269"/>
    <w:p w14:paraId="15B4555C" w14:textId="17BC2646" w:rsidR="00B96F4E" w:rsidRDefault="00215B24" w:rsidP="00215B24">
      <w:pPr>
        <w:pStyle w:val="Heading1"/>
      </w:pPr>
      <w:r>
        <w:lastRenderedPageBreak/>
        <w:t>Water for your pets</w:t>
      </w:r>
    </w:p>
    <w:p w14:paraId="4B133E77" w14:textId="77777777" w:rsidR="00215B24" w:rsidRDefault="00215B24" w:rsidP="00215B24">
      <w:pPr>
        <w:pStyle w:val="BodyText"/>
      </w:pPr>
    </w:p>
    <w:p w14:paraId="486833F7" w14:textId="4D5DE6A0" w:rsidR="00971647" w:rsidRDefault="00FB4E0D" w:rsidP="00215B24">
      <w:pPr>
        <w:pStyle w:val="BodyText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4E64D3D" wp14:editId="5D04C0F7">
            <wp:simplePos x="0" y="0"/>
            <wp:positionH relativeFrom="margin">
              <wp:align>left</wp:align>
            </wp:positionH>
            <wp:positionV relativeFrom="paragraph">
              <wp:posOffset>7983</wp:posOffset>
            </wp:positionV>
            <wp:extent cx="1571625" cy="1178719"/>
            <wp:effectExtent l="0" t="0" r="0" b="2540"/>
            <wp:wrapNone/>
            <wp:docPr id="903178570" name="Picture 37" descr="A cat and dog sitting toge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178570" name="Picture 37" descr="A cat and dog sitting together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178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7C326A" w14:textId="575AB1A5" w:rsidR="00215B24" w:rsidRDefault="00215B24" w:rsidP="00215B24">
      <w:pPr>
        <w:pStyle w:val="BodyText"/>
      </w:pPr>
      <w:r>
        <w:t>Pets need water</w:t>
      </w:r>
      <w:r w:rsidR="00971647">
        <w:t xml:space="preserve"> in an emergency</w:t>
      </w:r>
      <w:r>
        <w:t xml:space="preserve"> for:</w:t>
      </w:r>
    </w:p>
    <w:p w14:paraId="293CC2F6" w14:textId="67526423" w:rsidR="00215B24" w:rsidRDefault="00215B24" w:rsidP="00971647">
      <w:pPr>
        <w:pStyle w:val="Listtoplevel"/>
      </w:pPr>
      <w:r>
        <w:t>drinking</w:t>
      </w:r>
    </w:p>
    <w:p w14:paraId="20F875F0" w14:textId="5ED89264" w:rsidR="00215B24" w:rsidRDefault="00367312" w:rsidP="00971647">
      <w:pPr>
        <w:pStyle w:val="Listtoplevel"/>
      </w:pPr>
      <w:r>
        <w:drawing>
          <wp:anchor distT="0" distB="0" distL="114300" distR="114300" simplePos="0" relativeHeight="251683840" behindDoc="0" locked="0" layoutInCell="1" allowOverlap="1" wp14:anchorId="074D11BB" wp14:editId="7E7A2387">
            <wp:simplePos x="0" y="0"/>
            <wp:positionH relativeFrom="margin">
              <wp:posOffset>64770</wp:posOffset>
            </wp:positionH>
            <wp:positionV relativeFrom="paragraph">
              <wp:posOffset>127817</wp:posOffset>
            </wp:positionV>
            <wp:extent cx="1730829" cy="1217097"/>
            <wp:effectExtent l="0" t="0" r="3175" b="2540"/>
            <wp:wrapNone/>
            <wp:docPr id="59398107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829" cy="12170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1647">
        <w:t>you to clean up any mess they make.</w:t>
      </w:r>
    </w:p>
    <w:p w14:paraId="630DB783" w14:textId="78E71E9C" w:rsidR="00971647" w:rsidRDefault="00971647" w:rsidP="00215B24">
      <w:pPr>
        <w:pStyle w:val="BodyText"/>
      </w:pPr>
    </w:p>
    <w:p w14:paraId="3A6724F7" w14:textId="3ED865A6" w:rsidR="00971647" w:rsidRDefault="00AF386C" w:rsidP="00215B24">
      <w:pPr>
        <w:pStyle w:val="BodyText"/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7400EE0B" wp14:editId="23869E78">
            <wp:simplePos x="0" y="0"/>
            <wp:positionH relativeFrom="margin">
              <wp:posOffset>32657</wp:posOffset>
            </wp:positionH>
            <wp:positionV relativeFrom="paragraph">
              <wp:posOffset>346619</wp:posOffset>
            </wp:positionV>
            <wp:extent cx="1230085" cy="1636251"/>
            <wp:effectExtent l="0" t="0" r="8255" b="2540"/>
            <wp:wrapNone/>
            <wp:docPr id="2004383322" name="Picture 55" descr="A dog looking at a food contai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383322" name="Picture 55" descr="A dog looking at a food contain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085" cy="1636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23FA34" w14:textId="1070B95D" w:rsidR="00215B24" w:rsidRDefault="00971647" w:rsidP="00215B24">
      <w:pPr>
        <w:pStyle w:val="BodyText"/>
      </w:pPr>
      <w:r>
        <w:t>Pets drink more water than normal when they are upset.</w:t>
      </w:r>
    </w:p>
    <w:p w14:paraId="6AF25ABF" w14:textId="461CBF49" w:rsidR="00971647" w:rsidRDefault="00971647" w:rsidP="00215B24">
      <w:pPr>
        <w:pStyle w:val="BodyText"/>
      </w:pPr>
    </w:p>
    <w:p w14:paraId="30356683" w14:textId="6E8FDCA6" w:rsidR="00971647" w:rsidRDefault="00971647" w:rsidP="00215B24">
      <w:pPr>
        <w:pStyle w:val="BodyText"/>
      </w:pPr>
    </w:p>
    <w:p w14:paraId="1203A455" w14:textId="2010BDD3" w:rsidR="00971647" w:rsidRDefault="00367312" w:rsidP="00971647">
      <w:pPr>
        <w:pStyle w:val="BodyText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B3349A1" wp14:editId="1A6B9EEC">
            <wp:simplePos x="0" y="0"/>
            <wp:positionH relativeFrom="margin">
              <wp:posOffset>-119380</wp:posOffset>
            </wp:positionH>
            <wp:positionV relativeFrom="paragraph">
              <wp:posOffset>223248</wp:posOffset>
            </wp:positionV>
            <wp:extent cx="1818832" cy="1133475"/>
            <wp:effectExtent l="0" t="0" r="0" b="0"/>
            <wp:wrapNone/>
            <wp:docPr id="2026632083" name="Picture 39" descr="A black and white illustration of a rabbit and a rabbit in a c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632083" name="Picture 39" descr="A black and white illustration of a rabbit and a rabbit in a cage&#10;&#10;Description automatically generated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832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647">
        <w:t>The amount of water you need for your pets will be different because of:</w:t>
      </w:r>
    </w:p>
    <w:p w14:paraId="55995335" w14:textId="559C6B82" w:rsidR="00971647" w:rsidRDefault="001714AF" w:rsidP="00971647">
      <w:pPr>
        <w:pStyle w:val="Listtoplevel"/>
      </w:pPr>
      <w:r>
        <w:drawing>
          <wp:anchor distT="0" distB="0" distL="114300" distR="114300" simplePos="0" relativeHeight="251684864" behindDoc="0" locked="0" layoutInCell="1" allowOverlap="1" wp14:anchorId="222602F0" wp14:editId="2EB1EC41">
            <wp:simplePos x="0" y="0"/>
            <wp:positionH relativeFrom="margin">
              <wp:align>left</wp:align>
            </wp:positionH>
            <wp:positionV relativeFrom="paragraph">
              <wp:posOffset>778782</wp:posOffset>
            </wp:positionV>
            <wp:extent cx="1395955" cy="1469571"/>
            <wp:effectExtent l="0" t="0" r="0" b="0"/>
            <wp:wrapNone/>
            <wp:docPr id="1948297504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2" t="9941" r="22747" b="15523"/>
                    <a:stretch/>
                  </pic:blipFill>
                  <pic:spPr bwMode="auto">
                    <a:xfrm>
                      <a:off x="0" y="0"/>
                      <a:ext cx="1397703" cy="1471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1647">
        <w:t>how big they are – a cat will need less water than a large dog</w:t>
      </w:r>
    </w:p>
    <w:p w14:paraId="38533174" w14:textId="756F9B0E" w:rsidR="00971647" w:rsidRDefault="00971647" w:rsidP="00971647">
      <w:pPr>
        <w:pStyle w:val="Listtoplevel"/>
      </w:pPr>
      <w:r>
        <w:t>any health problems they have.</w:t>
      </w:r>
    </w:p>
    <w:p w14:paraId="1351EA8B" w14:textId="650B9432" w:rsidR="00BE23EC" w:rsidRDefault="00BE23EC">
      <w:pPr>
        <w:spacing w:line="240" w:lineRule="auto"/>
        <w:ind w:left="0"/>
      </w:pPr>
    </w:p>
    <w:p w14:paraId="4723E324" w14:textId="61AD6AFD" w:rsidR="00701269" w:rsidRDefault="00971647" w:rsidP="00971647">
      <w:pPr>
        <w:pStyle w:val="Heading1"/>
      </w:pPr>
      <w:r>
        <w:lastRenderedPageBreak/>
        <w:t>How to store water safely</w:t>
      </w:r>
    </w:p>
    <w:p w14:paraId="55E7F20C" w14:textId="56ECEA41" w:rsidR="00971647" w:rsidRDefault="006E67F5" w:rsidP="00971647">
      <w:r>
        <w:rPr>
          <w:noProof/>
        </w:rPr>
        <w:drawing>
          <wp:anchor distT="0" distB="0" distL="114300" distR="114300" simplePos="0" relativeHeight="251688960" behindDoc="0" locked="0" layoutInCell="1" allowOverlap="1" wp14:anchorId="74F6F66C" wp14:editId="18812F8F">
            <wp:simplePos x="0" y="0"/>
            <wp:positionH relativeFrom="margin">
              <wp:align>left</wp:align>
            </wp:positionH>
            <wp:positionV relativeFrom="paragraph">
              <wp:posOffset>313600</wp:posOffset>
            </wp:positionV>
            <wp:extent cx="1186361" cy="1248273"/>
            <wp:effectExtent l="0" t="0" r="0" b="9525"/>
            <wp:wrapNone/>
            <wp:docPr id="2109717331" name="Picture 68" descr="A person with a light bulb above his he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717331" name="Picture 68" descr="A person with a light bulb above his head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361" cy="1248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647">
        <w:br/>
      </w:r>
    </w:p>
    <w:p w14:paraId="45255F25" w14:textId="589103BC" w:rsidR="00E32ABA" w:rsidRDefault="00E32ABA" w:rsidP="00E32ABA">
      <w:r>
        <w:t>There are a few ways to store water safely.</w:t>
      </w:r>
    </w:p>
    <w:p w14:paraId="38C2F260" w14:textId="48FA89A9" w:rsidR="00E32ABA" w:rsidRDefault="00E32ABA" w:rsidP="00E32ABA"/>
    <w:p w14:paraId="0AA94C6A" w14:textId="3BCF6F30" w:rsidR="00E32ABA" w:rsidRDefault="00E32ABA" w:rsidP="00E32ABA"/>
    <w:p w14:paraId="43E654C5" w14:textId="59E3964E" w:rsidR="00E32ABA" w:rsidRDefault="001F091B" w:rsidP="00E32ABA">
      <w:r>
        <w:rPr>
          <w:noProof/>
        </w:rPr>
        <w:drawing>
          <wp:anchor distT="0" distB="0" distL="114300" distR="114300" simplePos="0" relativeHeight="251691008" behindDoc="0" locked="0" layoutInCell="1" allowOverlap="1" wp14:anchorId="24131E29" wp14:editId="2772123C">
            <wp:simplePos x="0" y="0"/>
            <wp:positionH relativeFrom="margin">
              <wp:align>left</wp:align>
            </wp:positionH>
            <wp:positionV relativeFrom="paragraph">
              <wp:posOffset>361226</wp:posOffset>
            </wp:positionV>
            <wp:extent cx="1522864" cy="1142116"/>
            <wp:effectExtent l="0" t="0" r="1270" b="1270"/>
            <wp:wrapNone/>
            <wp:docPr id="377926293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926293" name="Picture 377926293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22864" cy="1142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2ABA">
        <w:t>You can store water in recycled containers like:</w:t>
      </w:r>
    </w:p>
    <w:p w14:paraId="1ECF8E51" w14:textId="24878322" w:rsidR="00E32ABA" w:rsidRDefault="00E32ABA" w:rsidP="00D71D20">
      <w:pPr>
        <w:pStyle w:val="Listtoplevel"/>
      </w:pPr>
      <w:r>
        <w:t>plastic water bottles</w:t>
      </w:r>
    </w:p>
    <w:p w14:paraId="5E902086" w14:textId="380A4BB0" w:rsidR="00E32ABA" w:rsidRDefault="00E32ABA" w:rsidP="00D71D20">
      <w:pPr>
        <w:pStyle w:val="Listtoplevel"/>
      </w:pPr>
      <w:r>
        <w:t>soft drink bottles.</w:t>
      </w:r>
    </w:p>
    <w:p w14:paraId="388C148F" w14:textId="18464162" w:rsidR="00E32ABA" w:rsidRDefault="001F091B" w:rsidP="00E32ABA"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5A471E0C" wp14:editId="44E8C982">
                <wp:simplePos x="0" y="0"/>
                <wp:positionH relativeFrom="column">
                  <wp:posOffset>21771</wp:posOffset>
                </wp:positionH>
                <wp:positionV relativeFrom="paragraph">
                  <wp:posOffset>253637</wp:posOffset>
                </wp:positionV>
                <wp:extent cx="1360715" cy="1752600"/>
                <wp:effectExtent l="0" t="0" r="0" b="0"/>
                <wp:wrapNone/>
                <wp:docPr id="251680609" name="Group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0715" cy="1752600"/>
                          <a:chOff x="0" y="0"/>
                          <a:chExt cx="1360715" cy="1752600"/>
                        </a:xfrm>
                      </wpg:grpSpPr>
                      <pic:pic xmlns:pic="http://schemas.openxmlformats.org/drawingml/2006/picture">
                        <pic:nvPicPr>
                          <pic:cNvPr id="697800445" name="Picture 66" descr="A jug of milk on a black surfa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6459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13144118" name="Multiplication Sign 71"/>
                        <wps:cNvSpPr/>
                        <wps:spPr>
                          <a:xfrm>
                            <a:off x="489858" y="729343"/>
                            <a:ext cx="870857" cy="1023257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522819" id="Group 72" o:spid="_x0000_s1026" style="position:absolute;margin-left:1.7pt;margin-top:19.95pt;width:107.15pt;height:138pt;z-index:251917312" coordsize="13607,175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">
                <v:shape id="Picture 66" o:spid="_x0000_s1027" type="#_x0000_t75" alt="A jug of milk on a black surface&#10;&#10;Description automatically generated" style="position:absolute;width:11645;height:1552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">
                  <v:imagedata r:id="rId48" o:title="A jug of milk on a black surface&#10;&#10;Description automatically generated"/>
                </v:shape>
                <v:shape id="Multiplication Sign 71" o:spid="_x0000_s1028" style="position:absolute;left:4898;top:7293;width:8709;height:10233;visibility:visible;mso-wrap-style:square;v-text-anchor:middle" coordsize="870857,1023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" path="m131167,312136l287149,179385,435429,353613,583708,179385,739690,312136,569910,511629,739690,711121,583708,843872,435429,669644,287149,843872,131167,711121,300947,511629,131167,312136xe" fillcolor="red" stroked="f" strokeweight="1pt">
                  <v:stroke joinstyle="miter"/>
                  <v:path arrowok="t" o:connecttype="custom" o:connectlocs="131167,312136;287149,179385;435429,353613;583708,179385;739690,312136;569910,511629;739690,711121;583708,843872;435429,669644;287149,843872;131167,711121;300947,511629;131167,312136" o:connectangles="0,0,0,0,0,0,0,0,0,0,0,0,0"/>
                </v:shape>
              </v:group>
            </w:pict>
          </mc:Fallback>
        </mc:AlternateContent>
      </w:r>
    </w:p>
    <w:p w14:paraId="492ADE97" w14:textId="03414D32" w:rsidR="00E32ABA" w:rsidRDefault="00E32ABA" w:rsidP="00E32ABA"/>
    <w:p w14:paraId="76281929" w14:textId="63B6317A" w:rsidR="00E32ABA" w:rsidRDefault="00E32ABA" w:rsidP="00E32ABA">
      <w:r>
        <w:t>Do not store water in milk bottles because milk cannot be fully cleaned out of a milk bottle.</w:t>
      </w:r>
    </w:p>
    <w:p w14:paraId="6D081C66" w14:textId="61F536AA" w:rsidR="00E32ABA" w:rsidRDefault="00E32ABA" w:rsidP="00E32ABA"/>
    <w:p w14:paraId="0DD0E602" w14:textId="10E53BAA" w:rsidR="00E32ABA" w:rsidRDefault="00E32ABA" w:rsidP="00E32ABA"/>
    <w:p w14:paraId="23B5F14B" w14:textId="2C1801F0" w:rsidR="00E32ABA" w:rsidRDefault="006E67F5" w:rsidP="00E32ABA">
      <w:r>
        <w:rPr>
          <w:noProof/>
        </w:rPr>
        <w:drawing>
          <wp:anchor distT="0" distB="0" distL="114300" distR="114300" simplePos="0" relativeHeight="251687936" behindDoc="0" locked="0" layoutInCell="1" allowOverlap="1" wp14:anchorId="72289E5D" wp14:editId="494288A6">
            <wp:simplePos x="0" y="0"/>
            <wp:positionH relativeFrom="margin">
              <wp:align>left</wp:align>
            </wp:positionH>
            <wp:positionV relativeFrom="paragraph">
              <wp:posOffset>9887</wp:posOffset>
            </wp:positionV>
            <wp:extent cx="1556933" cy="1415143"/>
            <wp:effectExtent l="0" t="0" r="5715" b="0"/>
            <wp:wrapNone/>
            <wp:docPr id="491271853" name="Picture 67" descr="Eating Food Not N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ating Food Not Nice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933" cy="1415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32ABA">
        <w:t>This means that milk bottles can make the water go bad.</w:t>
      </w:r>
    </w:p>
    <w:p w14:paraId="1488A020" w14:textId="376AB0C9" w:rsidR="00E32ABA" w:rsidRDefault="00E32ABA" w:rsidP="00E32ABA"/>
    <w:p w14:paraId="6C286770" w14:textId="5D1232FA" w:rsidR="00E32ABA" w:rsidRDefault="00E32ABA" w:rsidP="00971647"/>
    <w:p w14:paraId="753BB433" w14:textId="7B00547E" w:rsidR="00E32ABA" w:rsidRDefault="000470D3" w:rsidP="00971647"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16D03119" wp14:editId="68B93C59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1360170" cy="1200785"/>
            <wp:effectExtent l="0" t="0" r="0" b="0"/>
            <wp:wrapNone/>
            <wp:docPr id="1337697755" name="Picture 64" descr="A blue plastic container with a lab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697755" name="Picture 64" descr="A blue plastic container with a labe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32ABA">
        <w:t>You can also fill clean ice cream containers with water to put in the freezer.</w:t>
      </w:r>
    </w:p>
    <w:p w14:paraId="74B3B1D4" w14:textId="4D47FFAA" w:rsidR="00CD0117" w:rsidRDefault="00CD0117" w:rsidP="00971647"/>
    <w:p w14:paraId="78E10585" w14:textId="38481112" w:rsidR="00CD0117" w:rsidRDefault="00CD0117" w:rsidP="00971647"/>
    <w:p w14:paraId="1BF49812" w14:textId="52ED3CBD" w:rsidR="00CD0117" w:rsidRDefault="00461513" w:rsidP="00971647"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43C162E" wp14:editId="2DBC7962">
                <wp:simplePos x="0" y="0"/>
                <wp:positionH relativeFrom="column">
                  <wp:posOffset>0</wp:posOffset>
                </wp:positionH>
                <wp:positionV relativeFrom="paragraph">
                  <wp:posOffset>333375</wp:posOffset>
                </wp:positionV>
                <wp:extent cx="1914525" cy="1276350"/>
                <wp:effectExtent l="0" t="0" r="9525" b="0"/>
                <wp:wrapNone/>
                <wp:docPr id="628041268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4525" cy="1276350"/>
                          <a:chOff x="0" y="0"/>
                          <a:chExt cx="1914525" cy="1276350"/>
                        </a:xfrm>
                      </wpg:grpSpPr>
                      <pic:pic xmlns:pic="http://schemas.openxmlformats.org/drawingml/2006/picture">
                        <pic:nvPicPr>
                          <pic:cNvPr id="1002118877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1276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8161019" name="Multiplication Sign 41"/>
                        <wps:cNvSpPr/>
                        <wps:spPr>
                          <a:xfrm>
                            <a:off x="1057275" y="257175"/>
                            <a:ext cx="647700" cy="590550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62EA57" id="Group 42" o:spid="_x0000_s1026" style="position:absolute;margin-left:0;margin-top:26.25pt;width:150.75pt;height:100.5pt;z-index:251764224" coordsize="19145,12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">
                <v:shape id="Picture 40" o:spid="_x0000_s1027" type="#_x0000_t75" style="position:absolute;width:19145;height:12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">
                  <v:imagedata r:id="rId52" o:title=""/>
                </v:shape>
                <v:shape id="Multiplication Sign 41" o:spid="_x0000_s1028" style="position:absolute;left:10572;top:2571;width:6477;height:5906;visibility:visible;mso-wrap-style:square;v-text-anchor:middle" coordsize="647700,590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" path="m108770,193155l202353,90516,323850,201293,445347,90516r93583,102639l426927,295275,538930,397395,445347,500034,323850,389257,202353,500034,108770,397395,220773,295275,108770,193155xe" fillcolor="red" stroked="f" strokeweight="1pt">
                  <v:stroke joinstyle="miter"/>
                  <v:path arrowok="t" o:connecttype="custom" o:connectlocs="108770,193155;202353,90516;323850,201293;445347,90516;538930,193155;426927,295275;538930,397395;445347,500034;323850,389257;202353,500034;108770,397395;220773,295275;108770,193155" o:connectangles="0,0,0,0,0,0,0,0,0,0,0,0,0"/>
                </v:shape>
              </v:group>
            </w:pict>
          </mc:Fallback>
        </mc:AlternateContent>
      </w:r>
      <w:r w:rsidR="00CD0117">
        <w:t xml:space="preserve">Putting ice cream </w:t>
      </w:r>
      <w:r w:rsidR="000F12A2">
        <w:t>containers</w:t>
      </w:r>
      <w:r w:rsidR="00CD0117">
        <w:t xml:space="preserve"> of water into the freezer is good for an emergency because:</w:t>
      </w:r>
    </w:p>
    <w:p w14:paraId="445494E0" w14:textId="002F3208" w:rsidR="00CD0117" w:rsidRDefault="00CD0117" w:rsidP="00915333">
      <w:pPr>
        <w:pStyle w:val="Listtoplevel"/>
      </w:pPr>
      <w:r>
        <w:t>the large blocks of ice can keep food cool if the power is off</w:t>
      </w:r>
    </w:p>
    <w:p w14:paraId="5E5414A8" w14:textId="53E8D821" w:rsidR="00CD0117" w:rsidRDefault="00461513" w:rsidP="00915333">
      <w:pPr>
        <w:pStyle w:val="Listtoplevel"/>
      </w:pPr>
      <w:r>
        <w:drawing>
          <wp:anchor distT="0" distB="0" distL="114300" distR="114300" simplePos="0" relativeHeight="251669504" behindDoc="0" locked="0" layoutInCell="1" allowOverlap="1" wp14:anchorId="6581B5F2" wp14:editId="05E6AF80">
            <wp:simplePos x="0" y="0"/>
            <wp:positionH relativeFrom="margin">
              <wp:align>left</wp:align>
            </wp:positionH>
            <wp:positionV relativeFrom="paragraph">
              <wp:posOffset>20955</wp:posOffset>
            </wp:positionV>
            <wp:extent cx="1092835" cy="1028700"/>
            <wp:effectExtent l="0" t="0" r="0" b="0"/>
            <wp:wrapNone/>
            <wp:docPr id="2093390983" name="Picture 23" descr="A person drinking a glass of mil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859714" name="Picture 23" descr="A person drinking a glass of milk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83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0117">
        <w:t>the ice can be used for drinking once melted.</w:t>
      </w:r>
    </w:p>
    <w:p w14:paraId="4EFB216C" w14:textId="18689185" w:rsidR="00CD0117" w:rsidRDefault="00CD0117" w:rsidP="00971647"/>
    <w:p w14:paraId="50EB7100" w14:textId="45B5C59C" w:rsidR="00CD0117" w:rsidRDefault="00CD0117" w:rsidP="00971647"/>
    <w:p w14:paraId="02031006" w14:textId="2D9F12B5" w:rsidR="00CD0117" w:rsidRDefault="001F091B" w:rsidP="00971647">
      <w:r>
        <w:rPr>
          <w:noProof/>
        </w:rPr>
        <w:drawing>
          <wp:anchor distT="0" distB="0" distL="114300" distR="114300" simplePos="0" relativeHeight="251692032" behindDoc="0" locked="0" layoutInCell="1" allowOverlap="1" wp14:anchorId="3478F1D7" wp14:editId="427BEE4F">
            <wp:simplePos x="0" y="0"/>
            <wp:positionH relativeFrom="margin">
              <wp:align>left</wp:align>
            </wp:positionH>
            <wp:positionV relativeFrom="paragraph">
              <wp:posOffset>251612</wp:posOffset>
            </wp:positionV>
            <wp:extent cx="1936262" cy="1452156"/>
            <wp:effectExtent l="0" t="5397" r="1587" b="1588"/>
            <wp:wrapNone/>
            <wp:docPr id="1561723350" name="Picture 73" descr="A metal barrel with a sticker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723350" name="Picture 73" descr="A metal barrel with a sticker on it&#10;&#10;Description automatically generated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36262" cy="14521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0117">
        <w:t>Your hot water cylinder is a good place to get water in an emergency.</w:t>
      </w:r>
    </w:p>
    <w:p w14:paraId="5B3CA1B9" w14:textId="17C381FC" w:rsidR="00CD0117" w:rsidRDefault="00CD0117" w:rsidP="00971647"/>
    <w:p w14:paraId="054BB48F" w14:textId="6D20B361" w:rsidR="00CD0117" w:rsidRDefault="00CD0117" w:rsidP="00971647"/>
    <w:p w14:paraId="5EBDA3C7" w14:textId="0D00C5F1" w:rsidR="00CD0117" w:rsidRDefault="00CD0117" w:rsidP="00971647">
      <w:r>
        <w:t>Make sure your hot water cylinder is held in place so that it will not break in an emergency.</w:t>
      </w:r>
    </w:p>
    <w:p w14:paraId="087927CB" w14:textId="77777777" w:rsidR="0058446E" w:rsidRDefault="0058446E" w:rsidP="00971647"/>
    <w:p w14:paraId="10DFCE6B" w14:textId="77777777" w:rsidR="0058446E" w:rsidRDefault="0058446E" w:rsidP="00971647"/>
    <w:p w14:paraId="67075D91" w14:textId="0C778B6D" w:rsidR="0058446E" w:rsidRDefault="00401134" w:rsidP="0097164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0CC0721" wp14:editId="04056D44">
                <wp:simplePos x="0" y="0"/>
                <wp:positionH relativeFrom="column">
                  <wp:posOffset>171450</wp:posOffset>
                </wp:positionH>
                <wp:positionV relativeFrom="paragraph">
                  <wp:posOffset>28575</wp:posOffset>
                </wp:positionV>
                <wp:extent cx="904875" cy="628650"/>
                <wp:effectExtent l="19050" t="19050" r="28575" b="19050"/>
                <wp:wrapNone/>
                <wp:docPr id="7681307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6286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448CF8" id="Oval 2" o:spid="_x0000_s1026" style="position:absolute;margin-left:13.5pt;margin-top:2.25pt;width:71.25pt;height:49.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" filled="f" strokecolor="red" strokeweight="3pt">
                <v:stroke joinstyle="miter"/>
              </v:oval>
            </w:pict>
          </mc:Fallback>
        </mc:AlternateContent>
      </w:r>
      <w:r w:rsidR="00FE7F3A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EEF2078" wp14:editId="19F52991">
                <wp:simplePos x="0" y="0"/>
                <wp:positionH relativeFrom="column">
                  <wp:posOffset>1000125</wp:posOffset>
                </wp:positionH>
                <wp:positionV relativeFrom="paragraph">
                  <wp:posOffset>219075</wp:posOffset>
                </wp:positionV>
                <wp:extent cx="771525" cy="190500"/>
                <wp:effectExtent l="19050" t="19050" r="28575" b="38100"/>
                <wp:wrapNone/>
                <wp:docPr id="521796923" name="Arrow: Lef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190500"/>
                        </a:xfrm>
                        <a:prstGeom prst="leftArrow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0375DB" id="Arrow: Left 44" o:spid="_x0000_s1026" type="#_x0000_t66" style="position:absolute;margin-left:78.75pt;margin-top:17.25pt;width:60.75pt;height:15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" adj="2667" fillcolor="#92d050" strokecolor="#09101d [484]" strokeweight="1pt"/>
            </w:pict>
          </mc:Fallback>
        </mc:AlternateContent>
      </w:r>
      <w:r w:rsidR="00FE7F3A">
        <w:rPr>
          <w:noProof/>
        </w:rPr>
        <w:drawing>
          <wp:anchor distT="0" distB="0" distL="114300" distR="114300" simplePos="0" relativeHeight="251644928" behindDoc="0" locked="0" layoutInCell="1" allowOverlap="1" wp14:anchorId="2A49C769" wp14:editId="6015031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099711" cy="1609725"/>
            <wp:effectExtent l="0" t="0" r="0" b="0"/>
            <wp:wrapNone/>
            <wp:docPr id="1700722805" name="Picture 43" descr="A white toilet with the lid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722805" name="Picture 43" descr="A white toilet with the lid up&#10;&#10;Description automatically generated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711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06F1">
        <w:t>You can also sometimes use the water</w:t>
      </w:r>
      <w:r>
        <w:t xml:space="preserve"> from the cistern which is the tank at the top o</w:t>
      </w:r>
      <w:r w:rsidR="000F4E45">
        <w:t>f your toilet</w:t>
      </w:r>
      <w:r>
        <w:t>.</w:t>
      </w:r>
    </w:p>
    <w:p w14:paraId="241DF4DB" w14:textId="746A9850" w:rsidR="00AA06F1" w:rsidRDefault="00AA06F1" w:rsidP="00971647"/>
    <w:p w14:paraId="0770F844" w14:textId="779069D5" w:rsidR="00A861F1" w:rsidRDefault="00A861F1" w:rsidP="00971647"/>
    <w:p w14:paraId="1D3E36F3" w14:textId="3DC45BC1" w:rsidR="00A861F1" w:rsidRDefault="00FE7F3A" w:rsidP="00971647"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352AE0B4" wp14:editId="05DFBE5F">
                <wp:simplePos x="0" y="0"/>
                <wp:positionH relativeFrom="margin">
                  <wp:align>left</wp:align>
                </wp:positionH>
                <wp:positionV relativeFrom="paragraph">
                  <wp:posOffset>52705</wp:posOffset>
                </wp:positionV>
                <wp:extent cx="1438275" cy="1276350"/>
                <wp:effectExtent l="0" t="0" r="0" b="0"/>
                <wp:wrapNone/>
                <wp:docPr id="443188672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275" cy="1276350"/>
                          <a:chOff x="0" y="0"/>
                          <a:chExt cx="1438275" cy="1276350"/>
                        </a:xfrm>
                      </wpg:grpSpPr>
                      <pic:pic xmlns:pic="http://schemas.openxmlformats.org/drawingml/2006/picture">
                        <pic:nvPicPr>
                          <pic:cNvPr id="1765894030" name="Picture 27" descr="A stack of cleaning suppli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3212439" name="Multiplication Sign 29"/>
                        <wps:cNvSpPr/>
                        <wps:spPr>
                          <a:xfrm>
                            <a:off x="552450" y="333375"/>
                            <a:ext cx="885825" cy="942975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BA1575" id="Group 30" o:spid="_x0000_s1026" style="position:absolute;margin-left:0;margin-top:4.15pt;width:113.25pt;height:100.5pt;z-index:251656704;mso-position-horizontal:left;mso-position-horizontal-relative:margin" coordsize="14382,12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">
                <v:shape id="Picture 27" o:spid="_x0000_s1027" type="#_x0000_t75" alt="A stack of cleaning supplies&#10;&#10;Description automatically generated" style="position:absolute;width:11620;height:1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">
                  <v:imagedata r:id="rId35" o:title="A stack of cleaning supplies&#10;&#10;Description automatically generated"/>
                </v:shape>
                <v:shape id="Multiplication Sign 29" o:spid="_x0000_s1028" style="position:absolute;left:5524;top:3333;width:8858;height:9430;visibility:visible;mso-wrap-style:square;v-text-anchor:middle" coordsize="885825,942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" path="m136827,297804l288679,155154,442913,319338,597146,155154,748998,297804,585841,471488,748998,645171,597146,787821,442913,623637,288679,787821,136827,645171,299984,471488,136827,297804xe" fillcolor="red" stroked="f" strokeweight="1pt">
                  <v:stroke joinstyle="miter"/>
                  <v:path arrowok="t" o:connecttype="custom" o:connectlocs="136827,297804;288679,155154;442913,319338;597146,155154;748998,297804;585841,471488;748998,645171;597146,787821;442913,623637;288679,787821;136827,645171;299984,471488;136827,297804" o:connectangles="0,0,0,0,0,0,0,0,0,0,0,0,0"/>
                </v:shape>
                <w10:wrap anchorx="margin"/>
              </v:group>
            </w:pict>
          </mc:Fallback>
        </mc:AlternateContent>
      </w:r>
      <w:r w:rsidR="00A861F1">
        <w:t xml:space="preserve">You can only use the water from the </w:t>
      </w:r>
      <w:r w:rsidR="00401134">
        <w:t>cistern</w:t>
      </w:r>
      <w:r w:rsidR="00A861F1">
        <w:t xml:space="preserve"> if</w:t>
      </w:r>
      <w:r w:rsidR="00C000AE">
        <w:t xml:space="preserve"> you do not use chemical </w:t>
      </w:r>
      <w:r w:rsidR="008551EB">
        <w:t xml:space="preserve">toilet </w:t>
      </w:r>
      <w:r w:rsidR="00C000AE">
        <w:t>cleaners in it.</w:t>
      </w:r>
    </w:p>
    <w:p w14:paraId="6E493314" w14:textId="242B56A1" w:rsidR="008551EB" w:rsidRDefault="008551EB" w:rsidP="00971647"/>
    <w:p w14:paraId="13606F55" w14:textId="31182DF2" w:rsidR="00401134" w:rsidRDefault="00401134" w:rsidP="00971647"/>
    <w:p w14:paraId="074BD769" w14:textId="612C79E9" w:rsidR="00401134" w:rsidRDefault="00401134" w:rsidP="00971647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B86FC48" wp14:editId="261661D7">
                <wp:simplePos x="0" y="0"/>
                <wp:positionH relativeFrom="column">
                  <wp:posOffset>-9525</wp:posOffset>
                </wp:positionH>
                <wp:positionV relativeFrom="paragraph">
                  <wp:posOffset>638175</wp:posOffset>
                </wp:positionV>
                <wp:extent cx="904875" cy="628650"/>
                <wp:effectExtent l="19050" t="19050" r="28575" b="19050"/>
                <wp:wrapNone/>
                <wp:docPr id="1437611686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6286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609C136" id="Oval 2" o:spid="_x0000_s1026" style="position:absolute;margin-left:-.75pt;margin-top:50.25pt;width:71.25pt;height:49.5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3120" behindDoc="0" locked="0" layoutInCell="1" allowOverlap="1" wp14:anchorId="64235D0C" wp14:editId="0DB95F64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1099185" cy="1609725"/>
            <wp:effectExtent l="0" t="0" r="0" b="0"/>
            <wp:wrapNone/>
            <wp:docPr id="1756911238" name="Picture 43" descr="A white toilet with the lid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722805" name="Picture 43" descr="A white toilet with the lid up&#10;&#10;Description automatically generated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18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Do not use any water in the bowl of the toilet which is where waste goes.</w:t>
      </w:r>
    </w:p>
    <w:p w14:paraId="7226DCCC" w14:textId="426676C6" w:rsidR="00401134" w:rsidRDefault="00401134" w:rsidP="00971647"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9725F81" wp14:editId="312A731C">
                <wp:simplePos x="0" y="0"/>
                <wp:positionH relativeFrom="column">
                  <wp:posOffset>619125</wp:posOffset>
                </wp:positionH>
                <wp:positionV relativeFrom="paragraph">
                  <wp:posOffset>16510</wp:posOffset>
                </wp:positionV>
                <wp:extent cx="885825" cy="942975"/>
                <wp:effectExtent l="0" t="0" r="0" b="0"/>
                <wp:wrapNone/>
                <wp:docPr id="1288207980" name="Multiplication Sign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942975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7C23BB" id="Multiplication Sign 29" o:spid="_x0000_s1026" style="position:absolute;margin-left:48.75pt;margin-top:1.3pt;width:69.75pt;height:74.25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85825,942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" path="m136827,297804l288679,155154,442913,319338,597146,155154,748998,297804,585841,471488,748998,645171,597146,787821,442913,623637,288679,787821,136827,645171,299984,471488,136827,297804xe" fillcolor="red" stroked="f" strokeweight="1pt">
                <v:stroke joinstyle="miter"/>
                <v:path arrowok="t" o:connecttype="custom" o:connectlocs="136827,297804;288679,155154;442913,319338;597146,155154;748998,297804;585841,471488;748998,645171;597146,787821;442913,623637;288679,787821;136827,645171;299984,471488;136827,297804" o:connectangles="0,0,0,0,0,0,0,0,0,0,0,0,0"/>
              </v:shape>
            </w:pict>
          </mc:Fallback>
        </mc:AlternateContent>
      </w:r>
    </w:p>
    <w:p w14:paraId="7BA9C0CA" w14:textId="459F82E4" w:rsidR="008551EB" w:rsidRDefault="008551EB" w:rsidP="00971647"/>
    <w:p w14:paraId="62990FEF" w14:textId="77777777" w:rsidR="00401134" w:rsidRDefault="00401134">
      <w:pPr>
        <w:spacing w:line="240" w:lineRule="auto"/>
        <w:ind w:left="0"/>
      </w:pPr>
      <w:r>
        <w:br w:type="page"/>
      </w:r>
    </w:p>
    <w:p w14:paraId="0DA8E547" w14:textId="6784896D" w:rsidR="008551EB" w:rsidRDefault="00D422A6" w:rsidP="00971647"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6941DB6E" wp14:editId="23D0B09A">
            <wp:simplePos x="0" y="0"/>
            <wp:positionH relativeFrom="margin">
              <wp:align>left</wp:align>
            </wp:positionH>
            <wp:positionV relativeFrom="paragraph">
              <wp:posOffset>124691</wp:posOffset>
            </wp:positionV>
            <wp:extent cx="1471629" cy="1925782"/>
            <wp:effectExtent l="0" t="0" r="0" b="0"/>
            <wp:wrapNone/>
            <wp:docPr id="186919039" name="Picture 65" descr="A green rain barrel with a blue lab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19039" name="Picture 65" descr="A green rain barrel with a blue labe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629" cy="1925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0180">
        <w:t>You can buy bigger containers</w:t>
      </w:r>
      <w:r w:rsidR="000F4E45">
        <w:t xml:space="preserve"> to store water</w:t>
      </w:r>
      <w:r w:rsidR="00110180">
        <w:t xml:space="preserve"> </w:t>
      </w:r>
      <w:r w:rsidR="004D6787">
        <w:t>like:</w:t>
      </w:r>
    </w:p>
    <w:p w14:paraId="695315C0" w14:textId="5614459C" w:rsidR="00894B0A" w:rsidRDefault="00F322E4" w:rsidP="000F4E45">
      <w:pPr>
        <w:pStyle w:val="Listtoplevel"/>
      </w:pPr>
      <w:r>
        <w:t xml:space="preserve">200 litre </w:t>
      </w:r>
      <w:r w:rsidR="00F90B25">
        <w:t>household water tanks from your local council</w:t>
      </w:r>
    </w:p>
    <w:p w14:paraId="0CAF99F2" w14:textId="34F917ED" w:rsidR="00F90B25" w:rsidRDefault="006E4378" w:rsidP="000F4E45">
      <w:pPr>
        <w:pStyle w:val="Listtoplevel"/>
      </w:pPr>
      <w:r>
        <w:t>larger water tanks from</w:t>
      </w:r>
      <w:r w:rsidR="000F4E45">
        <w:t xml:space="preserve"> hardware stores</w:t>
      </w:r>
    </w:p>
    <w:p w14:paraId="44095F64" w14:textId="0B8AD4F4" w:rsidR="004D6787" w:rsidRDefault="000F12A2" w:rsidP="000F4E45">
      <w:pPr>
        <w:pStyle w:val="Listtoplevel"/>
      </w:pPr>
      <w:r>
        <w:drawing>
          <wp:anchor distT="0" distB="0" distL="114300" distR="114300" simplePos="0" relativeHeight="251696128" behindDoc="0" locked="0" layoutInCell="1" allowOverlap="1" wp14:anchorId="557FD06A" wp14:editId="628CD005">
            <wp:simplePos x="0" y="0"/>
            <wp:positionH relativeFrom="margin">
              <wp:posOffset>-84340</wp:posOffset>
            </wp:positionH>
            <wp:positionV relativeFrom="paragraph">
              <wp:posOffset>43815</wp:posOffset>
            </wp:positionV>
            <wp:extent cx="1911350" cy="1911350"/>
            <wp:effectExtent l="0" t="0" r="0" b="0"/>
            <wp:wrapThrough wrapText="bothSides">
              <wp:wrapPolygon edited="0">
                <wp:start x="0" y="0"/>
                <wp:lineTo x="0" y="21313"/>
                <wp:lineTo x="21313" y="21313"/>
                <wp:lineTo x="21313" y="0"/>
                <wp:lineTo x="0" y="0"/>
              </wp:wrapPolygon>
            </wp:wrapThrough>
            <wp:docPr id="1" name="Picture 1" descr="Camping Water Container Tap Desktop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mping Water Container Tap Desktop ...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  <w:r w:rsidR="00253759">
        <w:t xml:space="preserve">portable </w:t>
      </w:r>
      <w:r w:rsidR="00894B0A">
        <w:t>water containers from:</w:t>
      </w:r>
    </w:p>
    <w:p w14:paraId="4511222A" w14:textId="205EE8A7" w:rsidR="00894B0A" w:rsidRDefault="00894B0A" w:rsidP="000F4E45">
      <w:pPr>
        <w:pStyle w:val="Listsecondlevel"/>
      </w:pPr>
      <w:r>
        <w:t>hardware stores</w:t>
      </w:r>
    </w:p>
    <w:p w14:paraId="28FD8B46" w14:textId="69E82CFE" w:rsidR="00894B0A" w:rsidRPr="00AA06F1" w:rsidRDefault="00894B0A" w:rsidP="000F4E45">
      <w:pPr>
        <w:pStyle w:val="Listsecondlevel"/>
      </w:pPr>
      <w:r>
        <w:t>camping stores</w:t>
      </w:r>
      <w:r w:rsidR="000F4E45">
        <w:t>.</w:t>
      </w:r>
    </w:p>
    <w:p w14:paraId="6CDFC60E" w14:textId="77777777" w:rsidR="00CD0117" w:rsidRDefault="00CD0117" w:rsidP="00971647"/>
    <w:p w14:paraId="13452C05" w14:textId="77777777" w:rsidR="00CD0117" w:rsidRDefault="00CD0117" w:rsidP="00971647"/>
    <w:p w14:paraId="7D723D74" w14:textId="77777777" w:rsidR="00401134" w:rsidRDefault="00401134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6B3DFCDA" w14:textId="024DCB05" w:rsidR="00E32ABA" w:rsidRDefault="003654E4" w:rsidP="003654E4">
      <w:pPr>
        <w:pStyle w:val="Heading1"/>
      </w:pPr>
      <w:r>
        <w:lastRenderedPageBreak/>
        <w:t xml:space="preserve">Contact </w:t>
      </w:r>
      <w:proofErr w:type="gramStart"/>
      <w:r>
        <w:t>us</w:t>
      </w:r>
      <w:proofErr w:type="gramEnd"/>
    </w:p>
    <w:p w14:paraId="2B76BE44" w14:textId="77777777" w:rsidR="003654E4" w:rsidRDefault="003654E4" w:rsidP="003654E4">
      <w:pPr>
        <w:pStyle w:val="BodyText"/>
      </w:pPr>
    </w:p>
    <w:p w14:paraId="69D3DDCC" w14:textId="1CB7105B" w:rsidR="003654E4" w:rsidRDefault="003654E4" w:rsidP="003654E4">
      <w:pPr>
        <w:pStyle w:val="BodyText"/>
      </w:pPr>
    </w:p>
    <w:p w14:paraId="523AAA5A" w14:textId="7BB13492" w:rsidR="003654E4" w:rsidRDefault="00FE7F3A" w:rsidP="003654E4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EB2A99C" wp14:editId="0CAB8E49">
                <wp:simplePos x="0" y="0"/>
                <wp:positionH relativeFrom="margin">
                  <wp:align>left</wp:align>
                </wp:positionH>
                <wp:positionV relativeFrom="paragraph">
                  <wp:posOffset>17145</wp:posOffset>
                </wp:positionV>
                <wp:extent cx="1619250" cy="1266825"/>
                <wp:effectExtent l="0" t="0" r="0" b="9525"/>
                <wp:wrapNone/>
                <wp:docPr id="23676056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250" cy="1266825"/>
                          <a:chOff x="0" y="0"/>
                          <a:chExt cx="1619250" cy="1266825"/>
                        </a:xfrm>
                      </wpg:grpSpPr>
                      <pic:pic xmlns:pic="http://schemas.openxmlformats.org/drawingml/2006/picture">
                        <pic:nvPicPr>
                          <pic:cNvPr id="828401793" name="Picture 7" descr="A bottle of water with a green c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4872863" name="Picture 7" descr="A bottle of water with a green c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8008762" name="Picture 7" descr="A bottle of water with a green c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4825" y="9525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1760707" name="Picture 7" descr="A bottle of water with a green c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00" y="219075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C4D877" id="Group 8" o:spid="_x0000_s1026" style="position:absolute;margin-left:0;margin-top:1.35pt;width:127.5pt;height:99.75pt;z-index:251785728;mso-position-horizontal:left;mso-position-horizontal-relative:margin" coordsize="16192,12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">
                <v:shape id="Picture 7" o:spid="_x0000_s1027" type="#_x0000_t75" alt="A bottle of water with a green cap&#10;&#10;Description automatically generated" style="position:absolute;width:10477;height:10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">
                  <v:imagedata r:id="rId16" o:title="A bottle of water with a green cap&#10;&#10;Description automatically generated"/>
                </v:shape>
                <v:shape id="Picture 7" o:spid="_x0000_s1028" type="#_x0000_t75" alt="A bottle of water with a green cap&#10;&#10;Description automatically generated" style="position:absolute;left:1524;top:1524;width:10477;height:10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">
                  <v:imagedata r:id="rId17" o:title="A bottle of water with a green cap&#10;&#10;Description automatically generated"/>
                </v:shape>
                <v:shape id="Picture 7" o:spid="_x0000_s1029" type="#_x0000_t75" alt="A bottle of water with a green cap&#10;&#10;Description automatically generated" style="position:absolute;left:5048;top:95;width:10477;height:10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">
                  <v:imagedata r:id="rId17" o:title="A bottle of water with a green cap&#10;&#10;Description automatically generated"/>
                </v:shape>
                <v:shape id="Picture 7" o:spid="_x0000_s1030" type="#_x0000_t75" alt="A bottle of water with a green cap&#10;&#10;Description automatically generated" style="position:absolute;left:5715;top:2190;width:10477;height:10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">
                  <v:imagedata r:id="rId17" o:title="A bottle of water with a green cap&#10;&#10;Description automatically generated"/>
                </v:shape>
                <w10:wrap anchorx="margin"/>
              </v:group>
            </w:pict>
          </mc:Fallback>
        </mc:AlternateContent>
      </w:r>
      <w:r w:rsidR="003654E4">
        <w:t>You can contact us if you ha</w:t>
      </w:r>
      <w:r w:rsidR="008D4FEC">
        <w:t>ve any questions about:</w:t>
      </w:r>
    </w:p>
    <w:p w14:paraId="2EC4A0B7" w14:textId="0501C59B" w:rsidR="008D4FEC" w:rsidRDefault="00D1346E" w:rsidP="000277E7">
      <w:pPr>
        <w:pStyle w:val="Listtoplevel"/>
      </w:pPr>
      <w:r>
        <w:t>storing water</w:t>
      </w:r>
    </w:p>
    <w:p w14:paraId="770C8A50" w14:textId="62E912C4" w:rsidR="00D1346E" w:rsidRDefault="00FE7F3A" w:rsidP="000277E7">
      <w:pPr>
        <w:pStyle w:val="Listtoplevel"/>
      </w:pPr>
      <w:r>
        <w:drawing>
          <wp:anchor distT="0" distB="0" distL="114300" distR="114300" simplePos="0" relativeHeight="251693056" behindDoc="0" locked="0" layoutInCell="1" allowOverlap="1" wp14:anchorId="2281C3F2" wp14:editId="2C7E5100">
            <wp:simplePos x="0" y="0"/>
            <wp:positionH relativeFrom="margin">
              <wp:align>left</wp:align>
            </wp:positionH>
            <wp:positionV relativeFrom="paragraph">
              <wp:posOffset>311150</wp:posOffset>
            </wp:positionV>
            <wp:extent cx="1524000" cy="1524000"/>
            <wp:effectExtent l="0" t="0" r="0" b="0"/>
            <wp:wrapNone/>
            <wp:docPr id="1908552850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552850" name="Picture 1908552850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346E">
        <w:t>how to be ready for an emergency.</w:t>
      </w:r>
    </w:p>
    <w:p w14:paraId="72D9D96D" w14:textId="77777777" w:rsidR="00D1346E" w:rsidRDefault="00D1346E" w:rsidP="00401134"/>
    <w:p w14:paraId="77E61BEF" w14:textId="77777777" w:rsidR="00401134" w:rsidRDefault="00401134" w:rsidP="003654E4">
      <w:pPr>
        <w:pStyle w:val="BodyText"/>
      </w:pPr>
    </w:p>
    <w:p w14:paraId="358A10A3" w14:textId="5F205EEA" w:rsidR="00D1346E" w:rsidRDefault="0062608C" w:rsidP="003654E4">
      <w:pPr>
        <w:pStyle w:val="BodyText"/>
      </w:pPr>
      <w:r>
        <w:t>You can contact us by:</w:t>
      </w:r>
    </w:p>
    <w:p w14:paraId="3906D7A1" w14:textId="664D4CCE" w:rsidR="00067F9D" w:rsidRDefault="00FE7F3A" w:rsidP="000277E7">
      <w:pPr>
        <w:pStyle w:val="ListParagraph"/>
      </w:pPr>
      <w:r>
        <w:rPr>
          <w:noProof/>
        </w:rPr>
        <w:drawing>
          <wp:anchor distT="0" distB="0" distL="114300" distR="114300" simplePos="0" relativeHeight="251649024" behindDoc="0" locked="0" layoutInCell="1" allowOverlap="1" wp14:anchorId="64864CB6" wp14:editId="04F6359C">
            <wp:simplePos x="0" y="0"/>
            <wp:positionH relativeFrom="margin">
              <wp:align>left</wp:align>
            </wp:positionH>
            <wp:positionV relativeFrom="paragraph">
              <wp:posOffset>240030</wp:posOffset>
            </wp:positionV>
            <wp:extent cx="1257300" cy="914349"/>
            <wp:effectExtent l="0" t="0" r="0" b="0"/>
            <wp:wrapNone/>
            <wp:docPr id="1979136978" name="Picture 46" descr="A white envelope with a black at symb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136978" name="Picture 46" descr="A white envelope with a black at symbol&#10;&#10;Description automatically generated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914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7F9D">
        <w:t>email at:</w:t>
      </w:r>
    </w:p>
    <w:p w14:paraId="0232752D" w14:textId="77777777" w:rsidR="00067F9D" w:rsidRDefault="00067F9D" w:rsidP="003654E4">
      <w:pPr>
        <w:pStyle w:val="BodyText"/>
      </w:pPr>
    </w:p>
    <w:p w14:paraId="1A8E087B" w14:textId="6CBBA74F" w:rsidR="00067F9D" w:rsidRPr="00067F9D" w:rsidRDefault="000D35BE" w:rsidP="003654E4">
      <w:pPr>
        <w:pStyle w:val="BodyText"/>
        <w:rPr>
          <w:b/>
          <w:bCs/>
        </w:rPr>
      </w:pPr>
      <w:r>
        <w:rPr>
          <w:b/>
          <w:bCs/>
        </w:rPr>
        <w:t>info@wremo</w:t>
      </w:r>
      <w:r w:rsidR="00E8112F">
        <w:rPr>
          <w:b/>
          <w:bCs/>
        </w:rPr>
        <w:t>.nz</w:t>
      </w:r>
    </w:p>
    <w:p w14:paraId="1CE0204E" w14:textId="760E7922" w:rsidR="00B65AE7" w:rsidRDefault="00FE7F3A" w:rsidP="00233076">
      <w:pPr>
        <w:pStyle w:val="Listtoplevel"/>
      </w:pPr>
      <w:r>
        <w:drawing>
          <wp:anchor distT="0" distB="0" distL="114300" distR="114300" simplePos="0" relativeHeight="251650048" behindDoc="0" locked="0" layoutInCell="1" allowOverlap="1" wp14:anchorId="64B52840" wp14:editId="74735585">
            <wp:simplePos x="0" y="0"/>
            <wp:positionH relativeFrom="margin">
              <wp:align>left</wp:align>
            </wp:positionH>
            <wp:positionV relativeFrom="paragraph">
              <wp:posOffset>59055</wp:posOffset>
            </wp:positionV>
            <wp:extent cx="1134750" cy="1181100"/>
            <wp:effectExtent l="0" t="0" r="8255" b="0"/>
            <wp:wrapNone/>
            <wp:docPr id="1081264811" name="Picture 47" descr="A computer keyboard and a glob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264811" name="Picture 47" descr="A computer keyboard and a globe&#10;&#10;Description automatically generated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75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5AE7">
        <w:t>going to our website at:</w:t>
      </w:r>
    </w:p>
    <w:p w14:paraId="1FEA5D94" w14:textId="5D2A254C" w:rsidR="00B65AE7" w:rsidRDefault="00B65AE7" w:rsidP="0062608C">
      <w:pPr>
        <w:pStyle w:val="BodyText"/>
      </w:pPr>
    </w:p>
    <w:p w14:paraId="1D581840" w14:textId="17CF8459" w:rsidR="00B65AE7" w:rsidRPr="00233076" w:rsidRDefault="00A51B56" w:rsidP="0062608C">
      <w:pPr>
        <w:pStyle w:val="BodyText"/>
        <w:rPr>
          <w:b/>
          <w:bCs/>
        </w:rPr>
      </w:pPr>
      <w:r w:rsidRPr="00233076">
        <w:rPr>
          <w:b/>
          <w:bCs/>
        </w:rPr>
        <w:t>www.wremo</w:t>
      </w:r>
      <w:r w:rsidR="00233076" w:rsidRPr="00233076">
        <w:rPr>
          <w:b/>
          <w:bCs/>
        </w:rPr>
        <w:t>.nz/water</w:t>
      </w:r>
    </w:p>
    <w:p w14:paraId="3E69D2E9" w14:textId="77777777" w:rsidR="000277E7" w:rsidRDefault="000277E7" w:rsidP="0062608C">
      <w:pPr>
        <w:pStyle w:val="BodyText"/>
      </w:pPr>
    </w:p>
    <w:p w14:paraId="5F6A21E9" w14:textId="0D984435" w:rsidR="0062608C" w:rsidRDefault="00B65AE7" w:rsidP="00AA62D4">
      <w:pPr>
        <w:pStyle w:val="Listtoplevel"/>
        <w:numPr>
          <w:ilvl w:val="0"/>
          <w:numId w:val="0"/>
        </w:numPr>
        <w:ind w:left="4253" w:hanging="567"/>
      </w:pPr>
      <w:r>
        <w:br w:type="page"/>
      </w:r>
      <w:r w:rsidR="00FE7F3A">
        <w:lastRenderedPageBreak/>
        <w:drawing>
          <wp:anchor distT="0" distB="0" distL="114300" distR="114300" simplePos="0" relativeHeight="251671552" behindDoc="0" locked="0" layoutInCell="1" allowOverlap="1" wp14:anchorId="1E2CE96A" wp14:editId="07A4C3D5">
            <wp:simplePos x="0" y="0"/>
            <wp:positionH relativeFrom="margin">
              <wp:align>left</wp:align>
            </wp:positionH>
            <wp:positionV relativeFrom="paragraph">
              <wp:posOffset>-190500</wp:posOffset>
            </wp:positionV>
            <wp:extent cx="1466850" cy="1466850"/>
            <wp:effectExtent l="0" t="0" r="0" b="0"/>
            <wp:wrapNone/>
            <wp:docPr id="2139647045" name="Picture 48" descr="A person holding a phone to her 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647045" name="Picture 48" descr="A person holding a phone to her ear&#10;&#10;Description automatically generated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62D4">
        <w:t xml:space="preserve">You can also contact us by </w:t>
      </w:r>
      <w:r w:rsidR="0062608C">
        <w:t>phone on:</w:t>
      </w:r>
    </w:p>
    <w:p w14:paraId="5E7FE57C" w14:textId="76A75C99" w:rsidR="0062608C" w:rsidRDefault="0062608C" w:rsidP="0062608C">
      <w:pPr>
        <w:pStyle w:val="BodyText"/>
      </w:pPr>
    </w:p>
    <w:p w14:paraId="1C9154CC" w14:textId="662C239A" w:rsidR="0062608C" w:rsidRDefault="00F557F3" w:rsidP="0062608C">
      <w:pPr>
        <w:pStyle w:val="BodyText"/>
        <w:rPr>
          <w:b/>
          <w:bCs/>
        </w:rPr>
      </w:pPr>
      <w:r>
        <w:rPr>
          <w:b/>
          <w:bCs/>
        </w:rPr>
        <w:t xml:space="preserve">04 830 </w:t>
      </w:r>
      <w:r w:rsidR="00067F9D">
        <w:rPr>
          <w:b/>
          <w:bCs/>
        </w:rPr>
        <w:t>4279</w:t>
      </w:r>
    </w:p>
    <w:p w14:paraId="289BB299" w14:textId="77777777" w:rsidR="008236DB" w:rsidRDefault="008236DB" w:rsidP="0062608C">
      <w:pPr>
        <w:pStyle w:val="BodyText"/>
        <w:rPr>
          <w:b/>
          <w:bCs/>
        </w:rPr>
      </w:pPr>
    </w:p>
    <w:p w14:paraId="689CD5EC" w14:textId="1E63FE3C" w:rsidR="008236DB" w:rsidRDefault="00272573" w:rsidP="0062608C">
      <w:pPr>
        <w:pStyle w:val="BodyText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1E9B9B73" wp14:editId="6761870B">
                <wp:simplePos x="0" y="0"/>
                <wp:positionH relativeFrom="margin">
                  <wp:align>right</wp:align>
                </wp:positionH>
                <wp:positionV relativeFrom="paragraph">
                  <wp:posOffset>301837</wp:posOffset>
                </wp:positionV>
                <wp:extent cx="3524250" cy="1868170"/>
                <wp:effectExtent l="0" t="0" r="0" b="0"/>
                <wp:wrapNone/>
                <wp:docPr id="186426842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0" cy="186817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BEB5A7" id="Rectangle 6" o:spid="_x0000_s1026" style="position:absolute;margin-left:226.3pt;margin-top:23.75pt;width:277.5pt;height:147.1pt;z-index:-251488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" fillcolor="#ffe599 [1303]" stroked="f" strokeweight="1pt">
                <w10:wrap anchorx="margin"/>
              </v:rect>
            </w:pict>
          </mc:Fallback>
        </mc:AlternateContent>
      </w:r>
      <w:r w:rsidR="00D50A9D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7D86C615" wp14:editId="56F9873D">
                <wp:simplePos x="0" y="0"/>
                <wp:positionH relativeFrom="column">
                  <wp:posOffset>0</wp:posOffset>
                </wp:positionH>
                <wp:positionV relativeFrom="paragraph">
                  <wp:posOffset>283845</wp:posOffset>
                </wp:positionV>
                <wp:extent cx="1755140" cy="847725"/>
                <wp:effectExtent l="0" t="0" r="0" b="9525"/>
                <wp:wrapNone/>
                <wp:docPr id="1501965341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5140" cy="847725"/>
                          <a:chOff x="0" y="0"/>
                          <a:chExt cx="1755140" cy="847725"/>
                        </a:xfrm>
                      </wpg:grpSpPr>
                      <pic:pic xmlns:pic="http://schemas.openxmlformats.org/drawingml/2006/picture">
                        <pic:nvPicPr>
                          <pic:cNvPr id="542443803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050"/>
                            <a:ext cx="717550" cy="826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661889" name="Picture 50" descr="A clock with numbers and a price ta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19175" y="0"/>
                            <a:ext cx="735965" cy="847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1E8259" id="Group 52" o:spid="_x0000_s1026" style="position:absolute;margin-left:0;margin-top:22.35pt;width:138.2pt;height:66.75pt;z-index:251798016" coordsize="17551,8477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DMAAAAABSZ2h0bG9uZwAAAsU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o/P//////////////////////////////////////&#10;/+nS6f////////////////////////////////////////zo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Xh&#10;9v//////////////////////////////////////9a6Qrvb/////////////////////////////&#10;////////4ZBpkOL/////////////////////////////////////9a6Qrvb/////////////////&#10;//////////////////////bh9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7ukw///////////////////////////////////////v3ZPf9D/////////////////////&#10;///////////////gmk8AW7v///////////////////////////////////G2eU9Jd8r/////////&#10;/////////////////////////+vSxauWr/L///////////////////////////////////////fn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Gr6upqKmqrbG4wMva6///////////&#10;//////////////+iX1dUU1RVV1tfZm98j6jD3e////////////////////+zTAsGAwAAAAAAABVF&#10;dKLN+//////////////////////QbhIAAAAAAA8zWYGq1P3////////////////////////tjjUA&#10;BRoyTWuNstj/////////////////////////////sFQ8UWiCnr3g////////////////////////&#10;////////146Dn7fS8P///////////////////////////////////93W9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+7s7e/y9vr/////////&#10;////////////////////////uZqYmZyhpq20vsrh////////////////////////////oldKTFFX&#10;XWh9lrnj////////////////////////////s1cAGjVQbo2v0/r/////////////////////////&#10;////zm9AX3uZt9j7////////////////////////////////7p+Fp8Ph////////////////////&#10;/////////////////+TR7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">
                <v:shape id="Picture 49" o:spid="_x0000_s1027" type="#_x0000_t75" style="position:absolute;top:190;width:7175;height:8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">
                  <v:imagedata r:id="rId63" o:title=""/>
                </v:shape>
                <v:shape id="Picture 50" o:spid="_x0000_s1028" type="#_x0000_t75" alt="A clock with numbers and a price tag&#10;&#10;Description automatically generated" style="position:absolute;left:10191;width:7360;height:8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">
                  <v:imagedata r:id="rId64" o:title="A clock with numbers and a price tag&#10;&#10;Description automatically generated"/>
                </v:shape>
              </v:group>
            </w:pict>
          </mc:Fallback>
        </mc:AlternateContent>
      </w:r>
    </w:p>
    <w:p w14:paraId="7EEF6622" w14:textId="31CF234E" w:rsidR="008236DB" w:rsidRDefault="00272573" w:rsidP="0062608C">
      <w:pPr>
        <w:pStyle w:val="BodyText"/>
      </w:pPr>
      <w:r>
        <w:t>You can call us</w:t>
      </w:r>
      <w:r w:rsidR="008236DB">
        <w:t>:</w:t>
      </w:r>
    </w:p>
    <w:p w14:paraId="173903F4" w14:textId="141AFEB1" w:rsidR="008236DB" w:rsidRDefault="00D50A9D" w:rsidP="00FC1127">
      <w:pPr>
        <w:pStyle w:val="Listtoplevel"/>
      </w:pPr>
      <w: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57F26B49" wp14:editId="3DC6063A">
                <wp:simplePos x="0" y="0"/>
                <wp:positionH relativeFrom="column">
                  <wp:posOffset>0</wp:posOffset>
                </wp:positionH>
                <wp:positionV relativeFrom="paragraph">
                  <wp:posOffset>542109</wp:posOffset>
                </wp:positionV>
                <wp:extent cx="1457325" cy="1457325"/>
                <wp:effectExtent l="0" t="0" r="0" b="9525"/>
                <wp:wrapNone/>
                <wp:docPr id="884891277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7325" cy="1457325"/>
                          <a:chOff x="0" y="0"/>
                          <a:chExt cx="1457325" cy="1457325"/>
                        </a:xfrm>
                      </wpg:grpSpPr>
                      <pic:pic xmlns:pic="http://schemas.openxmlformats.org/drawingml/2006/picture">
                        <pic:nvPicPr>
                          <pic:cNvPr id="1933151245" name="Picture 51" descr="A blue and white notebook with writing on i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4336318" name="Straight Connector 53"/>
                        <wps:cNvCnPr/>
                        <wps:spPr>
                          <a:xfrm flipH="1">
                            <a:off x="323850" y="1118507"/>
                            <a:ext cx="59055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8388219" name="Straight Connector 53"/>
                        <wps:cNvCnPr/>
                        <wps:spPr>
                          <a:xfrm flipH="1">
                            <a:off x="318407" y="1287235"/>
                            <a:ext cx="59055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B69B1E" id="Group 54" o:spid="_x0000_s1026" style="position:absolute;margin-left:0;margin-top:42.7pt;width:114.75pt;height:114.75pt;z-index:251896832" coordsize="14573,14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">
                <v:shape id="Picture 51" o:spid="_x0000_s1027" type="#_x0000_t75" alt="A blue and white notebook with writing on it&#10;&#10;Description automatically generated" style="position:absolute;width:14573;height:14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">
                  <v:imagedata r:id="rId66" o:title="A blue and white notebook with writing on it&#10;&#10;Description automatically generated"/>
                </v:shape>
                <v:line id="Straight Connector 53" o:spid="_x0000_s1028" style="position:absolute;flip:x;visibility:visible;mso-wrap-style:square" from="3238,11185" to="9144,11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" strokecolor="#c00000" strokeweight="2.25pt">
                  <v:stroke joinstyle="miter"/>
                </v:line>
                <v:line id="Straight Connector 53" o:spid="_x0000_s1029" style="position:absolute;flip:x;visibility:visible;mso-wrap-style:square" from="3184,12872" to="9089,12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" strokecolor="#c00000" strokeweight="2.25pt">
                  <v:stroke joinstyle="miter"/>
                </v:line>
              </v:group>
            </w:pict>
          </mc:Fallback>
        </mc:AlternateContent>
      </w:r>
      <w:r w:rsidR="00272573">
        <w:t xml:space="preserve">between </w:t>
      </w:r>
      <w:r w:rsidR="005E4288">
        <w:t>8:30</w:t>
      </w:r>
      <w:r w:rsidR="000C154C">
        <w:t xml:space="preserve"> </w:t>
      </w:r>
      <w:r w:rsidR="005E4288">
        <w:t xml:space="preserve">am </w:t>
      </w:r>
      <w:r w:rsidR="00272573">
        <w:t>and</w:t>
      </w:r>
      <w:r w:rsidR="005E4288">
        <w:t xml:space="preserve"> </w:t>
      </w:r>
      <w:r w:rsidR="001443C4">
        <w:t>5:00</w:t>
      </w:r>
      <w:r w:rsidR="000C154C">
        <w:t xml:space="preserve"> </w:t>
      </w:r>
      <w:r w:rsidR="001443C4">
        <w:t>pm</w:t>
      </w:r>
    </w:p>
    <w:p w14:paraId="26804008" w14:textId="55F294D4" w:rsidR="001443C4" w:rsidRPr="008236DB" w:rsidRDefault="001443C4" w:rsidP="00FC1127">
      <w:pPr>
        <w:pStyle w:val="Listtoplevel"/>
      </w:pPr>
      <w:r>
        <w:t>Monday to Friday</w:t>
      </w:r>
      <w:r w:rsidR="00FC1127">
        <w:t>.</w:t>
      </w:r>
    </w:p>
    <w:p w14:paraId="3A0BD590" w14:textId="77777777" w:rsidR="00E32ABA" w:rsidRDefault="00E32ABA" w:rsidP="00971647"/>
    <w:p w14:paraId="4B8E12B2" w14:textId="7D1E3BEF" w:rsidR="00E32ABA" w:rsidRDefault="00E32ABA" w:rsidP="00971647"/>
    <w:p w14:paraId="5832CC67" w14:textId="77777777" w:rsidR="00D50A9D" w:rsidRDefault="00D50A9D">
      <w:pPr>
        <w:spacing w:line="240" w:lineRule="auto"/>
        <w:ind w:left="0"/>
        <w:rPr>
          <w:rFonts w:eastAsia="Times New Roman" w:cs="Arial"/>
          <w:color w:val="000000"/>
          <w:szCs w:val="32"/>
          <w:lang w:val="en-GB" w:eastAsia="en-NZ"/>
        </w:rPr>
      </w:pPr>
      <w:r>
        <w:rPr>
          <w:rFonts w:eastAsia="Times New Roman" w:cs="Arial"/>
          <w:color w:val="000000"/>
          <w:szCs w:val="32"/>
          <w:lang w:val="en-GB" w:eastAsia="en-NZ"/>
        </w:rPr>
        <w:br w:type="page"/>
      </w:r>
    </w:p>
    <w:p w14:paraId="424ECD72" w14:textId="7579AEC6" w:rsidR="00AA62D4" w:rsidRDefault="00AA62D4" w:rsidP="00AA62D4">
      <w:pPr>
        <w:rPr>
          <w:rFonts w:eastAsia="Times New Roman" w:cs="Arial"/>
          <w:szCs w:val="32"/>
          <w:lang w:val="en-GB" w:eastAsia="en-NZ"/>
        </w:rPr>
      </w:pPr>
      <w:r>
        <w:rPr>
          <w:rFonts w:asciiTheme="minorHAnsi" w:eastAsiaTheme="minorHAnsi" w:hAnsiTheme="minorHAnsi"/>
          <w:noProof/>
          <w:kern w:val="2"/>
          <w:sz w:val="22"/>
          <w:szCs w:val="22"/>
          <w:lang w:val="en-NZ"/>
          <w14:ligatures w14:val="standardContextual"/>
        </w:rPr>
        <w:lastRenderedPageBreak/>
        <w:drawing>
          <wp:anchor distT="0" distB="0" distL="114300" distR="114300" simplePos="0" relativeHeight="251673600" behindDoc="0" locked="0" layoutInCell="1" allowOverlap="1" wp14:anchorId="279BBE40" wp14:editId="559379E7">
            <wp:simplePos x="0" y="0"/>
            <wp:positionH relativeFrom="column">
              <wp:posOffset>144780</wp:posOffset>
            </wp:positionH>
            <wp:positionV relativeFrom="paragraph">
              <wp:posOffset>0</wp:posOffset>
            </wp:positionV>
            <wp:extent cx="952500" cy="1314450"/>
            <wp:effectExtent l="0" t="0" r="0" b="0"/>
            <wp:wrapThrough wrapText="bothSides">
              <wp:wrapPolygon edited="0">
                <wp:start x="0" y="0"/>
                <wp:lineTo x="0" y="11583"/>
                <wp:lineTo x="10800" y="15026"/>
                <wp:lineTo x="2592" y="15339"/>
                <wp:lineTo x="1728" y="15652"/>
                <wp:lineTo x="1728" y="21287"/>
                <wp:lineTo x="18144" y="21287"/>
                <wp:lineTo x="18576" y="20035"/>
                <wp:lineTo x="20304" y="16278"/>
                <wp:lineTo x="21168" y="15026"/>
                <wp:lineTo x="21168" y="1878"/>
                <wp:lineTo x="5184" y="0"/>
                <wp:lineTo x="0" y="0"/>
              </wp:wrapPolygon>
            </wp:wrapThrough>
            <wp:docPr id="713013465" name="Picture 3" descr="NZ Rela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Z Relay logo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color w:val="000000"/>
          <w:szCs w:val="32"/>
          <w:lang w:val="en-GB" w:eastAsia="en-NZ"/>
        </w:rPr>
        <w:t xml:space="preserve">If you find it hard to use the phone the </w:t>
      </w:r>
      <w:r>
        <w:rPr>
          <w:rFonts w:eastAsia="Times New Roman" w:cs="Arial"/>
          <w:b/>
          <w:color w:val="000000"/>
          <w:szCs w:val="32"/>
          <w:lang w:val="en-GB" w:eastAsia="en-NZ"/>
        </w:rPr>
        <w:t xml:space="preserve">New Zealand Relay </w:t>
      </w:r>
      <w:r>
        <w:rPr>
          <w:rFonts w:eastAsia="Times New Roman" w:cs="Arial"/>
          <w:color w:val="000000"/>
          <w:szCs w:val="32"/>
          <w:lang w:val="en-GB" w:eastAsia="en-NZ"/>
        </w:rPr>
        <w:t>service is for people who are:</w:t>
      </w:r>
    </w:p>
    <w:p w14:paraId="642C6687" w14:textId="77777777" w:rsidR="00AA62D4" w:rsidRDefault="00AA62D4" w:rsidP="00AA62D4">
      <w:pPr>
        <w:rPr>
          <w:rFonts w:eastAsia="Times New Roman" w:cs="Arial"/>
          <w:sz w:val="26"/>
          <w:szCs w:val="32"/>
          <w:lang w:val="en-GB" w:eastAsia="en-NZ"/>
        </w:rPr>
      </w:pPr>
    </w:p>
    <w:p w14:paraId="16663A43" w14:textId="37A4BF75" w:rsidR="00AA62D4" w:rsidRDefault="00AA62D4" w:rsidP="00AA62D4">
      <w:pPr>
        <w:numPr>
          <w:ilvl w:val="0"/>
          <w:numId w:val="13"/>
        </w:numPr>
        <w:ind w:left="4253" w:hanging="567"/>
        <w:contextualSpacing/>
        <w:textAlignment w:val="baseline"/>
        <w:rPr>
          <w:rFonts w:eastAsia="Times New Roman" w:cs="Arial"/>
          <w:color w:val="000000"/>
          <w:szCs w:val="32"/>
          <w:lang w:val="en-GB" w:eastAsia="en-NZ"/>
        </w:rPr>
      </w:pPr>
      <w:r>
        <w:rPr>
          <w:rFonts w:asciiTheme="minorHAnsi" w:eastAsiaTheme="minorHAnsi" w:hAnsiTheme="minorHAnsi"/>
          <w:noProof/>
          <w:kern w:val="2"/>
          <w:sz w:val="22"/>
          <w:szCs w:val="22"/>
          <w:lang w:val="en-NZ"/>
          <w14:ligatures w14:val="standardContextual"/>
        </w:rPr>
        <w:drawing>
          <wp:anchor distT="0" distB="0" distL="114300" distR="114300" simplePos="0" relativeHeight="251674624" behindDoc="0" locked="0" layoutInCell="1" allowOverlap="1" wp14:anchorId="1CDE5BE4" wp14:editId="15B86CC3">
            <wp:simplePos x="0" y="0"/>
            <wp:positionH relativeFrom="column">
              <wp:posOffset>-166370</wp:posOffset>
            </wp:positionH>
            <wp:positionV relativeFrom="paragraph">
              <wp:posOffset>300990</wp:posOffset>
            </wp:positionV>
            <wp:extent cx="1447800" cy="1447800"/>
            <wp:effectExtent l="0" t="0" r="0" b="0"/>
            <wp:wrapThrough wrapText="bothSides">
              <wp:wrapPolygon edited="0">
                <wp:start x="5968" y="0"/>
                <wp:lineTo x="5116" y="853"/>
                <wp:lineTo x="4832" y="4547"/>
                <wp:lineTo x="4832" y="19042"/>
                <wp:lineTo x="5684" y="21316"/>
                <wp:lineTo x="5968" y="21316"/>
                <wp:lineTo x="15347" y="21316"/>
                <wp:lineTo x="15916" y="21316"/>
                <wp:lineTo x="16768" y="19042"/>
                <wp:lineTo x="16768" y="4547"/>
                <wp:lineTo x="16200" y="853"/>
                <wp:lineTo x="15347" y="0"/>
                <wp:lineTo x="5968" y="0"/>
              </wp:wrapPolygon>
            </wp:wrapThrough>
            <wp:docPr id="1709892688" name="Picture 2" descr="Mobile 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bile phone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color w:val="000000"/>
          <w:szCs w:val="32"/>
          <w:lang w:val="en-GB" w:eastAsia="en-NZ"/>
        </w:rPr>
        <w:t>Deaf / hard of hearing</w:t>
      </w:r>
    </w:p>
    <w:p w14:paraId="6AD5E16C" w14:textId="77777777" w:rsidR="00AA62D4" w:rsidRDefault="00AA62D4" w:rsidP="00AA62D4">
      <w:pPr>
        <w:ind w:left="4253" w:hanging="567"/>
        <w:contextualSpacing/>
        <w:rPr>
          <w:rFonts w:eastAsia="Times New Roman" w:cs="Arial"/>
          <w:sz w:val="26"/>
          <w:szCs w:val="32"/>
          <w:lang w:val="en-GB" w:eastAsia="en-NZ"/>
        </w:rPr>
      </w:pPr>
    </w:p>
    <w:p w14:paraId="2A35D835" w14:textId="77777777" w:rsidR="00AA62D4" w:rsidRDefault="00AA62D4" w:rsidP="00AA62D4">
      <w:pPr>
        <w:numPr>
          <w:ilvl w:val="0"/>
          <w:numId w:val="13"/>
        </w:numPr>
        <w:ind w:left="4253" w:hanging="567"/>
        <w:contextualSpacing/>
        <w:textAlignment w:val="baseline"/>
        <w:rPr>
          <w:rFonts w:eastAsia="Times New Roman" w:cs="Arial"/>
          <w:color w:val="000000"/>
          <w:szCs w:val="32"/>
          <w:lang w:val="en-GB" w:eastAsia="en-NZ"/>
        </w:rPr>
      </w:pPr>
      <w:r>
        <w:rPr>
          <w:rFonts w:eastAsia="Times New Roman" w:cs="Arial"/>
          <w:color w:val="000000"/>
          <w:szCs w:val="32"/>
          <w:lang w:val="en-GB" w:eastAsia="en-NZ"/>
        </w:rPr>
        <w:t>deafblind</w:t>
      </w:r>
    </w:p>
    <w:p w14:paraId="6EB4395A" w14:textId="77777777" w:rsidR="00AA62D4" w:rsidRDefault="00AA62D4" w:rsidP="00AA62D4">
      <w:pPr>
        <w:ind w:left="4253" w:hanging="567"/>
        <w:contextualSpacing/>
        <w:rPr>
          <w:rFonts w:eastAsia="Times New Roman" w:cs="Arial"/>
          <w:sz w:val="26"/>
          <w:szCs w:val="32"/>
          <w:lang w:val="en-GB" w:eastAsia="en-NZ"/>
        </w:rPr>
      </w:pPr>
    </w:p>
    <w:p w14:paraId="13091235" w14:textId="77777777" w:rsidR="00AA62D4" w:rsidRDefault="00AA62D4" w:rsidP="00AA62D4">
      <w:pPr>
        <w:numPr>
          <w:ilvl w:val="0"/>
          <w:numId w:val="13"/>
        </w:numPr>
        <w:ind w:left="4253" w:hanging="567"/>
        <w:contextualSpacing/>
        <w:textAlignment w:val="baseline"/>
        <w:rPr>
          <w:rFonts w:eastAsia="Times New Roman" w:cs="Arial"/>
          <w:color w:val="000000"/>
          <w:szCs w:val="32"/>
          <w:lang w:val="en-GB" w:eastAsia="en-NZ"/>
        </w:rPr>
      </w:pPr>
      <w:r>
        <w:rPr>
          <w:rFonts w:eastAsia="Times New Roman" w:cs="Arial"/>
          <w:color w:val="000000"/>
          <w:szCs w:val="32"/>
          <w:lang w:val="en-GB" w:eastAsia="en-NZ"/>
        </w:rPr>
        <w:t>speech impaired / find it hard to talk.</w:t>
      </w:r>
    </w:p>
    <w:p w14:paraId="5E0C2CEE" w14:textId="77777777" w:rsidR="00AA62D4" w:rsidRDefault="00AA62D4" w:rsidP="00AA62D4">
      <w:pPr>
        <w:rPr>
          <w:rFonts w:eastAsia="Times New Roman" w:cs="Arial"/>
          <w:szCs w:val="32"/>
          <w:lang w:val="en-NZ"/>
        </w:rPr>
      </w:pPr>
    </w:p>
    <w:p w14:paraId="142490B6" w14:textId="77777777" w:rsidR="00AA62D4" w:rsidRDefault="00AA62D4" w:rsidP="00AA62D4">
      <w:pPr>
        <w:rPr>
          <w:rFonts w:eastAsia="Times New Roman" w:cs="Arial"/>
          <w:b/>
          <w:bCs/>
          <w:szCs w:val="32"/>
        </w:rPr>
      </w:pPr>
    </w:p>
    <w:p w14:paraId="59D05F52" w14:textId="45C7ED55" w:rsidR="00AA62D4" w:rsidRDefault="00AA62D4" w:rsidP="00AA62D4">
      <w:pPr>
        <w:rPr>
          <w:rFonts w:eastAsia="Times New Roman" w:cs="Arial"/>
          <w:szCs w:val="32"/>
        </w:rPr>
      </w:pPr>
      <w:r>
        <w:rPr>
          <w:rFonts w:asciiTheme="minorHAnsi" w:eastAsiaTheme="minorHAnsi" w:hAnsiTheme="minorHAnsi"/>
          <w:noProof/>
          <w:kern w:val="2"/>
          <w:sz w:val="22"/>
          <w:szCs w:val="22"/>
          <w14:ligatures w14:val="standardContextual"/>
        </w:rPr>
        <w:drawing>
          <wp:anchor distT="0" distB="0" distL="114300" distR="114300" simplePos="0" relativeHeight="251675648" behindDoc="0" locked="0" layoutInCell="1" allowOverlap="1" wp14:anchorId="19780DFA" wp14:editId="5F312026">
            <wp:simplePos x="0" y="0"/>
            <wp:positionH relativeFrom="margin">
              <wp:posOffset>35560</wp:posOffset>
            </wp:positionH>
            <wp:positionV relativeFrom="paragraph">
              <wp:posOffset>107950</wp:posOffset>
            </wp:positionV>
            <wp:extent cx="1134110" cy="1181100"/>
            <wp:effectExtent l="0" t="0" r="8890" b="0"/>
            <wp:wrapNone/>
            <wp:docPr id="1266305358" name="Picture 1" descr="Computer with www/web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puter with www/website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Cs w:val="32"/>
        </w:rPr>
        <w:t>You can find out more about the New Zealand Relay service at:</w:t>
      </w:r>
    </w:p>
    <w:p w14:paraId="29E5B863" w14:textId="77777777" w:rsidR="00AA62D4" w:rsidRDefault="00AA62D4" w:rsidP="00AA62D4">
      <w:pPr>
        <w:rPr>
          <w:rFonts w:eastAsia="Times New Roman" w:cs="Arial"/>
          <w:szCs w:val="32"/>
        </w:rPr>
      </w:pPr>
    </w:p>
    <w:p w14:paraId="6CDF8182" w14:textId="77777777" w:rsidR="00AA62D4" w:rsidRDefault="00AA62D4" w:rsidP="00AA62D4">
      <w:pPr>
        <w:rPr>
          <w:rFonts w:eastAsia="Times New Roman" w:cs="Arial"/>
          <w:b/>
          <w:bCs/>
          <w:szCs w:val="32"/>
        </w:rPr>
      </w:pPr>
      <w:r>
        <w:rPr>
          <w:rFonts w:eastAsia="Times New Roman" w:cs="Arial"/>
          <w:b/>
          <w:bCs/>
          <w:szCs w:val="32"/>
        </w:rPr>
        <w:t>www.nzrelay.co.nz</w:t>
      </w:r>
    </w:p>
    <w:p w14:paraId="5578465F" w14:textId="77777777" w:rsidR="00AA62D4" w:rsidRDefault="00AA62D4" w:rsidP="00AA62D4">
      <w:pPr>
        <w:rPr>
          <w:rFonts w:asciiTheme="minorHAnsi" w:eastAsiaTheme="minorHAnsi" w:hAnsiTheme="minorHAnsi"/>
          <w:kern w:val="2"/>
          <w:sz w:val="22"/>
          <w:szCs w:val="22"/>
          <w14:ligatures w14:val="standardContextual"/>
        </w:rPr>
      </w:pPr>
    </w:p>
    <w:p w14:paraId="33A48533" w14:textId="77777777" w:rsidR="00E32ABA" w:rsidRDefault="00E32ABA" w:rsidP="00971647"/>
    <w:p w14:paraId="39BDB966" w14:textId="77777777" w:rsidR="00E32ABA" w:rsidRDefault="00E32ABA" w:rsidP="00971647"/>
    <w:p w14:paraId="0EE22AAB" w14:textId="77777777" w:rsidR="00E32ABA" w:rsidRDefault="00E32ABA" w:rsidP="00971647"/>
    <w:p w14:paraId="63F9A045" w14:textId="77777777" w:rsidR="00E32ABA" w:rsidRDefault="00E32ABA" w:rsidP="00971647"/>
    <w:p w14:paraId="0FDD2ECF" w14:textId="77777777" w:rsidR="00E32ABA" w:rsidRDefault="00E32ABA" w:rsidP="00971647"/>
    <w:p w14:paraId="0799044D" w14:textId="77777777" w:rsidR="00E32ABA" w:rsidRDefault="00E32ABA" w:rsidP="00971647"/>
    <w:p w14:paraId="779C543D" w14:textId="77777777" w:rsidR="00E32ABA" w:rsidRDefault="00E32ABA" w:rsidP="00971647"/>
    <w:p w14:paraId="3A4894A8" w14:textId="77777777" w:rsidR="00E32ABA" w:rsidRDefault="00E32ABA" w:rsidP="00971647"/>
    <w:p w14:paraId="5DBBA5DE" w14:textId="77777777" w:rsidR="00E32ABA" w:rsidRDefault="00E32ABA" w:rsidP="00971647"/>
    <w:p w14:paraId="0AAD4AEF" w14:textId="74BBB825" w:rsidR="000F12A2" w:rsidRPr="00E43F08" w:rsidRDefault="000F12A2" w:rsidP="000F12A2">
      <w:pPr>
        <w:spacing w:after="120"/>
        <w:rPr>
          <w:rFonts w:eastAsia="Times New Roman" w:cs="Arial"/>
          <w:szCs w:val="32"/>
          <w:lang w:eastAsia="en-NZ"/>
        </w:rPr>
      </w:pPr>
      <w:r w:rsidRPr="00C80B0C">
        <w:rPr>
          <w:rFonts w:cs="Arial"/>
          <w:noProof/>
          <w:spacing w:val="20"/>
          <w:sz w:val="20"/>
          <w:szCs w:val="20"/>
        </w:rPr>
        <w:lastRenderedPageBreak/>
        <w:drawing>
          <wp:anchor distT="0" distB="0" distL="114300" distR="114300" simplePos="0" relativeHeight="251707392" behindDoc="0" locked="0" layoutInCell="1" allowOverlap="1" wp14:anchorId="3C641C3A" wp14:editId="0796ACCC">
            <wp:simplePos x="0" y="0"/>
            <wp:positionH relativeFrom="margin">
              <wp:align>left</wp:align>
            </wp:positionH>
            <wp:positionV relativeFrom="paragraph">
              <wp:posOffset>276860</wp:posOffset>
            </wp:positionV>
            <wp:extent cx="1724660" cy="440055"/>
            <wp:effectExtent l="0" t="0" r="8890" b="0"/>
            <wp:wrapNone/>
            <wp:docPr id="11" name="Picture 11" descr="Logo: Blue circle with yellow triangle and letters CD and text below: civil defence. Blue rectangle with text Wellington Region Emergency management offic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700037" name="Picture 2" descr="Logo: Blue circle with yellow triangle and letters CD and text below: civil defence. Blue rectangle with text Wellington Region Emergency management office. 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660" cy="440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12A2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26578B01" wp14:editId="60945315">
                <wp:simplePos x="0" y="0"/>
                <wp:positionH relativeFrom="margin">
                  <wp:posOffset>-346710</wp:posOffset>
                </wp:positionH>
                <wp:positionV relativeFrom="paragraph">
                  <wp:posOffset>-223000</wp:posOffset>
                </wp:positionV>
                <wp:extent cx="6234430" cy="9116060"/>
                <wp:effectExtent l="0" t="0" r="13970" b="27940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34430" cy="911606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8C8090" id="Rectangle 10" o:spid="_x0000_s1026" style="position:absolute;margin-left:-27.3pt;margin-top:-17.55pt;width:490.9pt;height:717.8pt;z-index:-251616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" filled="f" strokecolor="windowText">
                <v:path arrowok="t"/>
                <w10:wrap anchorx="margin"/>
              </v:rect>
            </w:pict>
          </mc:Fallback>
        </mc:AlternateContent>
      </w:r>
      <w:r>
        <w:rPr>
          <w:rFonts w:eastAsia="Times New Roman" w:cs="Arial"/>
          <w:szCs w:val="32"/>
          <w:lang w:eastAsia="en-NZ"/>
        </w:rPr>
        <w:t>T</w:t>
      </w:r>
      <w:r w:rsidRPr="00E43F08">
        <w:rPr>
          <w:rFonts w:eastAsia="Times New Roman" w:cs="Arial"/>
          <w:szCs w:val="32"/>
          <w:lang w:eastAsia="en-NZ"/>
        </w:rPr>
        <w:t xml:space="preserve">his information has been written by </w:t>
      </w:r>
      <w:r>
        <w:rPr>
          <w:rFonts w:eastAsia="Times New Roman" w:cs="Arial"/>
          <w:szCs w:val="32"/>
          <w:lang w:eastAsia="en-NZ"/>
        </w:rPr>
        <w:t>Wellington Region Emergency Management.</w:t>
      </w:r>
    </w:p>
    <w:p w14:paraId="22FB3ED7" w14:textId="77777777" w:rsidR="000F12A2" w:rsidRPr="000F12A2" w:rsidRDefault="000F12A2" w:rsidP="000F12A2">
      <w:pPr>
        <w:rPr>
          <w:rFonts w:eastAsia="Times New Roman" w:cs="Times New Roman"/>
          <w:lang w:eastAsia="en-NZ"/>
        </w:rPr>
      </w:pPr>
    </w:p>
    <w:p w14:paraId="1BA67867" w14:textId="5A99A133" w:rsidR="000F12A2" w:rsidRPr="000F12A2" w:rsidRDefault="000F12A2" w:rsidP="000F12A2">
      <w:pPr>
        <w:rPr>
          <w:rFonts w:eastAsia="Times New Roman" w:cs="Times New Roman"/>
          <w:lang w:eastAsia="en-NZ"/>
        </w:rPr>
      </w:pPr>
      <w:r w:rsidRPr="000F12A2">
        <w:rPr>
          <w:rFonts w:cs="Times New Roman"/>
          <w:noProof/>
        </w:rPr>
        <w:drawing>
          <wp:anchor distT="0" distB="0" distL="114300" distR="114300" simplePos="0" relativeHeight="251705344" behindDoc="0" locked="0" layoutInCell="1" allowOverlap="1" wp14:anchorId="4B76DE9A" wp14:editId="277F52D6">
            <wp:simplePos x="0" y="0"/>
            <wp:positionH relativeFrom="margin">
              <wp:posOffset>0</wp:posOffset>
            </wp:positionH>
            <wp:positionV relativeFrom="paragraph">
              <wp:posOffset>12700</wp:posOffset>
            </wp:positionV>
            <wp:extent cx="1981200" cy="855980"/>
            <wp:effectExtent l="0" t="0" r="0" b="1270"/>
            <wp:wrapNone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12A2">
        <w:rPr>
          <w:rFonts w:eastAsia="Times New Roman" w:cs="Times New Roman"/>
          <w:lang w:eastAsia="en-NZ"/>
        </w:rPr>
        <w:t xml:space="preserve">It has been translated into Easy Read by the Make </w:t>
      </w:r>
      <w:proofErr w:type="gramStart"/>
      <w:r w:rsidRPr="000F12A2">
        <w:rPr>
          <w:rFonts w:eastAsia="Times New Roman" w:cs="Times New Roman"/>
          <w:lang w:eastAsia="en-NZ"/>
        </w:rPr>
        <w:t>it</w:t>
      </w:r>
      <w:proofErr w:type="gramEnd"/>
      <w:r w:rsidRPr="000F12A2">
        <w:rPr>
          <w:rFonts w:eastAsia="Times New Roman" w:cs="Times New Roman"/>
          <w:lang w:eastAsia="en-NZ"/>
        </w:rPr>
        <w:t xml:space="preserve"> Easy </w:t>
      </w:r>
      <w:r w:rsidRPr="000F12A2">
        <w:rPr>
          <w:rFonts w:cs="Times New Roman"/>
          <w:lang w:eastAsia="en-NZ"/>
        </w:rPr>
        <w:t xml:space="preserve">Kia </w:t>
      </w:r>
      <w:proofErr w:type="spellStart"/>
      <w:r w:rsidRPr="000F12A2">
        <w:rPr>
          <w:rFonts w:cs="Times New Roman"/>
          <w:lang w:eastAsia="en-NZ"/>
        </w:rPr>
        <w:t>Māmā</w:t>
      </w:r>
      <w:proofErr w:type="spellEnd"/>
      <w:r w:rsidRPr="000F12A2">
        <w:rPr>
          <w:rFonts w:cs="Times New Roman"/>
          <w:lang w:eastAsia="en-NZ"/>
        </w:rPr>
        <w:t xml:space="preserve"> Mai service of People First New Zealand </w:t>
      </w:r>
      <w:proofErr w:type="spellStart"/>
      <w:r w:rsidRPr="000F12A2">
        <w:rPr>
          <w:rFonts w:cs="Times New Roman"/>
          <w:lang w:eastAsia="en-NZ"/>
        </w:rPr>
        <w:t>Ngā</w:t>
      </w:r>
      <w:proofErr w:type="spellEnd"/>
      <w:r w:rsidRPr="000F12A2">
        <w:rPr>
          <w:rFonts w:cs="Times New Roman"/>
          <w:lang w:eastAsia="en-NZ"/>
        </w:rPr>
        <w:t xml:space="preserve"> Tāngata </w:t>
      </w:r>
      <w:proofErr w:type="spellStart"/>
      <w:r w:rsidRPr="000F12A2">
        <w:rPr>
          <w:rFonts w:cs="Times New Roman"/>
          <w:lang w:eastAsia="en-NZ"/>
        </w:rPr>
        <w:t>Tuatahi</w:t>
      </w:r>
      <w:proofErr w:type="spellEnd"/>
      <w:r w:rsidRPr="000F12A2">
        <w:rPr>
          <w:rFonts w:cs="Times New Roman"/>
          <w:lang w:eastAsia="en-NZ"/>
        </w:rPr>
        <w:t>.</w:t>
      </w:r>
    </w:p>
    <w:p w14:paraId="5C65C708" w14:textId="32E43FF1" w:rsidR="000F12A2" w:rsidRPr="000F12A2" w:rsidRDefault="000F12A2" w:rsidP="000F12A2">
      <w:pPr>
        <w:rPr>
          <w:rFonts w:eastAsia="Times New Roman" w:cs="Arial"/>
          <w:sz w:val="24"/>
          <w:szCs w:val="32"/>
          <w:lang w:eastAsia="en-NZ"/>
        </w:rPr>
      </w:pPr>
      <w:r w:rsidRPr="000F12A2">
        <w:rPr>
          <w:rFonts w:cs="Times New Roman"/>
          <w:noProof/>
        </w:rPr>
        <w:drawing>
          <wp:anchor distT="0" distB="0" distL="114300" distR="114300" simplePos="0" relativeHeight="251704320" behindDoc="0" locked="0" layoutInCell="1" allowOverlap="1" wp14:anchorId="2A468AF2" wp14:editId="09E50B04">
            <wp:simplePos x="0" y="0"/>
            <wp:positionH relativeFrom="margin">
              <wp:align>left</wp:align>
            </wp:positionH>
            <wp:positionV relativeFrom="paragraph">
              <wp:posOffset>174625</wp:posOffset>
            </wp:positionV>
            <wp:extent cx="1971675" cy="986155"/>
            <wp:effectExtent l="0" t="0" r="9525" b="4445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98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915FEA" w14:textId="77777777" w:rsidR="000F12A2" w:rsidRPr="000F12A2" w:rsidRDefault="000F12A2" w:rsidP="000F12A2">
      <w:pPr>
        <w:rPr>
          <w:rFonts w:eastAsia="Times New Roman" w:cs="Times New Roman"/>
          <w:lang w:eastAsia="en-NZ"/>
        </w:rPr>
      </w:pPr>
      <w:r w:rsidRPr="000F12A2">
        <w:rPr>
          <w:rFonts w:eastAsia="Times New Roman" w:cs="Times New Roman"/>
          <w:lang w:eastAsia="en-NZ"/>
        </w:rPr>
        <w:t xml:space="preserve">The ideas in this document are not the ideas of People First </w:t>
      </w:r>
      <w:r w:rsidRPr="000F12A2">
        <w:rPr>
          <w:rFonts w:cs="Times New Roman"/>
          <w:lang w:eastAsia="en-NZ"/>
        </w:rPr>
        <w:t xml:space="preserve">New Zealand </w:t>
      </w:r>
      <w:proofErr w:type="spellStart"/>
      <w:r w:rsidRPr="000F12A2">
        <w:rPr>
          <w:rFonts w:cs="Times New Roman"/>
          <w:lang w:eastAsia="en-NZ"/>
        </w:rPr>
        <w:t>Ngā</w:t>
      </w:r>
      <w:proofErr w:type="spellEnd"/>
      <w:r w:rsidRPr="000F12A2">
        <w:rPr>
          <w:rFonts w:cs="Times New Roman"/>
          <w:lang w:eastAsia="en-NZ"/>
        </w:rPr>
        <w:t xml:space="preserve"> Tāngata </w:t>
      </w:r>
      <w:proofErr w:type="spellStart"/>
      <w:r w:rsidRPr="000F12A2">
        <w:rPr>
          <w:rFonts w:cs="Times New Roman"/>
          <w:lang w:eastAsia="en-NZ"/>
        </w:rPr>
        <w:t>Tuatahi</w:t>
      </w:r>
      <w:proofErr w:type="spellEnd"/>
      <w:r w:rsidRPr="000F12A2">
        <w:rPr>
          <w:rFonts w:cs="Times New Roman"/>
          <w:lang w:eastAsia="en-NZ"/>
        </w:rPr>
        <w:t>.</w:t>
      </w:r>
    </w:p>
    <w:p w14:paraId="2F195DF7" w14:textId="44C50175" w:rsidR="000F12A2" w:rsidRPr="000F12A2" w:rsidRDefault="000F12A2" w:rsidP="000F12A2">
      <w:pPr>
        <w:rPr>
          <w:rFonts w:eastAsia="Times New Roman" w:cs="Times New Roman"/>
          <w:lang w:eastAsia="en-NZ"/>
        </w:rPr>
      </w:pPr>
      <w:r w:rsidRPr="000F12A2">
        <w:rPr>
          <w:rFonts w:cs="Times New Roman"/>
          <w:noProof/>
        </w:rPr>
        <w:drawing>
          <wp:anchor distT="0" distB="0" distL="114300" distR="114300" simplePos="0" relativeHeight="251698176" behindDoc="1" locked="0" layoutInCell="1" allowOverlap="1" wp14:anchorId="6F4D26F3" wp14:editId="74AA4FD1">
            <wp:simplePos x="0" y="0"/>
            <wp:positionH relativeFrom="margin">
              <wp:posOffset>239395</wp:posOffset>
            </wp:positionH>
            <wp:positionV relativeFrom="paragraph">
              <wp:posOffset>252730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368AEB" w14:textId="77777777" w:rsidR="000F12A2" w:rsidRPr="000F12A2" w:rsidRDefault="000F12A2" w:rsidP="000F12A2">
      <w:pPr>
        <w:rPr>
          <w:rFonts w:eastAsia="Times New Roman" w:cs="Times New Roman"/>
          <w:lang w:eastAsia="en-NZ"/>
        </w:rPr>
      </w:pPr>
      <w:r w:rsidRPr="000F12A2">
        <w:rPr>
          <w:rFonts w:eastAsia="Times New Roman" w:cs="Times New Roman"/>
          <w:lang w:eastAsia="en-NZ"/>
        </w:rPr>
        <w:t>Make it Easy uses images from:</w:t>
      </w:r>
    </w:p>
    <w:p w14:paraId="767C506E" w14:textId="77777777" w:rsidR="000F12A2" w:rsidRPr="000F12A2" w:rsidRDefault="000F12A2" w:rsidP="000F12A2">
      <w:pPr>
        <w:ind w:left="4253" w:hanging="567"/>
        <w:rPr>
          <w:rFonts w:eastAsia="Times New Roman" w:cs="Times New Roman"/>
          <w:sz w:val="14"/>
          <w:szCs w:val="6"/>
          <w:lang w:val="en-GB" w:eastAsia="en-NZ"/>
        </w:rPr>
      </w:pPr>
    </w:p>
    <w:p w14:paraId="1A267DEE" w14:textId="77777777" w:rsidR="000F12A2" w:rsidRPr="000F12A2" w:rsidRDefault="000F12A2" w:rsidP="000F12A2">
      <w:pPr>
        <w:numPr>
          <w:ilvl w:val="0"/>
          <w:numId w:val="12"/>
        </w:numPr>
        <w:spacing w:line="240" w:lineRule="auto"/>
        <w:ind w:left="4253" w:hanging="567"/>
        <w:contextualSpacing/>
        <w:rPr>
          <w:rFonts w:eastAsia="Times New Roman" w:cs="Arial"/>
          <w:szCs w:val="32"/>
          <w:lang w:val="en-GB" w:eastAsia="en-NZ"/>
        </w:rPr>
      </w:pPr>
      <w:r w:rsidRPr="000F12A2">
        <w:rPr>
          <w:rFonts w:eastAsia="Times New Roman" w:cs="Arial"/>
          <w:szCs w:val="32"/>
          <w:lang w:val="en-GB" w:eastAsia="en-NZ"/>
        </w:rPr>
        <w:t>Changepeople.org</w:t>
      </w:r>
    </w:p>
    <w:p w14:paraId="51B9D193" w14:textId="77777777" w:rsidR="000F12A2" w:rsidRPr="000F12A2" w:rsidRDefault="000F12A2" w:rsidP="000F12A2">
      <w:pPr>
        <w:spacing w:line="240" w:lineRule="auto"/>
        <w:ind w:left="4253" w:hanging="567"/>
        <w:contextualSpacing/>
        <w:rPr>
          <w:rFonts w:eastAsia="Times New Roman" w:cs="Arial"/>
          <w:sz w:val="26"/>
          <w:szCs w:val="26"/>
          <w:lang w:val="en-GB" w:eastAsia="en-NZ"/>
        </w:rPr>
      </w:pPr>
    </w:p>
    <w:p w14:paraId="60A9E47E" w14:textId="2172E780" w:rsidR="000F12A2" w:rsidRPr="000F12A2" w:rsidRDefault="000F12A2" w:rsidP="000F12A2">
      <w:pPr>
        <w:numPr>
          <w:ilvl w:val="6"/>
          <w:numId w:val="12"/>
        </w:numPr>
        <w:spacing w:line="240" w:lineRule="auto"/>
        <w:ind w:left="4253" w:hanging="567"/>
        <w:contextualSpacing/>
        <w:rPr>
          <w:rFonts w:eastAsia="Times New Roman" w:cs="Arial"/>
          <w:szCs w:val="32"/>
          <w:lang w:val="en-GB" w:eastAsia="en-NZ"/>
        </w:rPr>
      </w:pPr>
      <w:r w:rsidRPr="000F12A2">
        <w:rPr>
          <w:rFonts w:eastAsia="Times New Roman" w:cs="Arial"/>
          <w:noProof/>
          <w:szCs w:val="32"/>
          <w:lang w:val="en-GB" w:eastAsia="en-NZ"/>
        </w:rPr>
        <w:drawing>
          <wp:anchor distT="0" distB="0" distL="114300" distR="114300" simplePos="0" relativeHeight="251701248" behindDoc="0" locked="0" layoutInCell="1" allowOverlap="1" wp14:anchorId="7DDC2B97" wp14:editId="270E3FFB">
            <wp:simplePos x="0" y="0"/>
            <wp:positionH relativeFrom="margin">
              <wp:posOffset>32385</wp:posOffset>
            </wp:positionH>
            <wp:positionV relativeFrom="paragraph">
              <wp:posOffset>46355</wp:posOffset>
            </wp:positionV>
            <wp:extent cx="1809750" cy="203835"/>
            <wp:effectExtent l="0" t="0" r="0" b="5715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12A2">
        <w:rPr>
          <w:rFonts w:eastAsia="Times New Roman" w:cs="Arial"/>
          <w:szCs w:val="32"/>
          <w:lang w:val="en-GB" w:eastAsia="en-NZ"/>
        </w:rPr>
        <w:t>Photosymbols.com</w:t>
      </w:r>
    </w:p>
    <w:p w14:paraId="70AFABC8" w14:textId="77777777" w:rsidR="000F12A2" w:rsidRPr="000F12A2" w:rsidRDefault="000F12A2" w:rsidP="000F12A2">
      <w:pPr>
        <w:spacing w:line="240" w:lineRule="auto"/>
        <w:ind w:left="4253" w:hanging="567"/>
        <w:contextualSpacing/>
        <w:rPr>
          <w:rFonts w:eastAsia="Times New Roman" w:cs="Arial"/>
          <w:szCs w:val="32"/>
          <w:lang w:val="en-GB" w:eastAsia="en-NZ"/>
        </w:rPr>
      </w:pPr>
    </w:p>
    <w:p w14:paraId="1E5E1B15" w14:textId="6BE60D5E" w:rsidR="000F12A2" w:rsidRPr="000F12A2" w:rsidRDefault="000F12A2" w:rsidP="000F12A2">
      <w:pPr>
        <w:numPr>
          <w:ilvl w:val="0"/>
          <w:numId w:val="12"/>
        </w:numPr>
        <w:spacing w:line="240" w:lineRule="auto"/>
        <w:ind w:left="4253" w:hanging="567"/>
        <w:contextualSpacing/>
        <w:rPr>
          <w:rFonts w:eastAsia="Times New Roman" w:cs="Arial"/>
          <w:szCs w:val="32"/>
          <w:lang w:val="en-GB" w:eastAsia="en-NZ"/>
        </w:rPr>
      </w:pPr>
      <w:r w:rsidRPr="000F12A2">
        <w:rPr>
          <w:rFonts w:eastAsia="Times New Roman" w:cs="Arial"/>
          <w:noProof/>
          <w:szCs w:val="32"/>
          <w:lang w:val="en-GB" w:eastAsia="en-NZ"/>
        </w:rPr>
        <w:drawing>
          <wp:anchor distT="0" distB="0" distL="114300" distR="114300" simplePos="0" relativeHeight="251703296" behindDoc="0" locked="0" layoutInCell="1" allowOverlap="1" wp14:anchorId="02812EAE" wp14:editId="68ADBAD9">
            <wp:simplePos x="0" y="0"/>
            <wp:positionH relativeFrom="column">
              <wp:posOffset>1071880</wp:posOffset>
            </wp:positionH>
            <wp:positionV relativeFrom="paragraph">
              <wp:posOffset>92075</wp:posOffset>
            </wp:positionV>
            <wp:extent cx="763270" cy="763270"/>
            <wp:effectExtent l="0" t="0" r="0" b="0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12A2">
        <w:rPr>
          <w:rFonts w:eastAsia="Times New Roman" w:cs="Arial"/>
          <w:noProof/>
          <w:szCs w:val="32"/>
          <w:lang w:val="en-GB" w:eastAsia="en-NZ"/>
        </w:rPr>
        <w:drawing>
          <wp:anchor distT="0" distB="0" distL="114300" distR="114300" simplePos="0" relativeHeight="251702272" behindDoc="0" locked="0" layoutInCell="1" allowOverlap="1" wp14:anchorId="30E86F33" wp14:editId="64D7F539">
            <wp:simplePos x="0" y="0"/>
            <wp:positionH relativeFrom="margin">
              <wp:align>left</wp:align>
            </wp:positionH>
            <wp:positionV relativeFrom="paragraph">
              <wp:posOffset>35560</wp:posOffset>
            </wp:positionV>
            <wp:extent cx="890270" cy="942975"/>
            <wp:effectExtent l="0" t="0" r="0" b="9525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12A2">
        <w:rPr>
          <w:rFonts w:eastAsia="Times New Roman" w:cs="Arial"/>
          <w:szCs w:val="32"/>
          <w:shd w:val="clear" w:color="auto" w:fill="FFFFFF"/>
          <w:lang w:val="en-GB" w:eastAsia="en-NZ"/>
        </w:rPr>
        <w:t>SGC Image Works</w:t>
      </w:r>
    </w:p>
    <w:p w14:paraId="1B41BF2F" w14:textId="77777777" w:rsidR="000F12A2" w:rsidRPr="000F12A2" w:rsidRDefault="000F12A2" w:rsidP="000F12A2">
      <w:pPr>
        <w:spacing w:line="240" w:lineRule="auto"/>
        <w:ind w:left="4253" w:hanging="567"/>
        <w:contextualSpacing/>
        <w:rPr>
          <w:rFonts w:eastAsia="Times New Roman" w:cs="Arial"/>
          <w:szCs w:val="32"/>
          <w:lang w:val="en-GB" w:eastAsia="en-NZ"/>
        </w:rPr>
      </w:pPr>
    </w:p>
    <w:p w14:paraId="44503DA6" w14:textId="77777777" w:rsidR="000F12A2" w:rsidRPr="000F12A2" w:rsidRDefault="000F12A2" w:rsidP="000F12A2">
      <w:pPr>
        <w:numPr>
          <w:ilvl w:val="0"/>
          <w:numId w:val="12"/>
        </w:numPr>
        <w:spacing w:line="240" w:lineRule="auto"/>
        <w:ind w:left="4253" w:hanging="567"/>
        <w:contextualSpacing/>
        <w:rPr>
          <w:rFonts w:eastAsia="Times New Roman" w:cs="Arial"/>
          <w:szCs w:val="32"/>
          <w:lang w:val="en-GB" w:eastAsia="en-NZ"/>
        </w:rPr>
      </w:pPr>
      <w:proofErr w:type="spellStart"/>
      <w:r w:rsidRPr="000F12A2">
        <w:rPr>
          <w:rFonts w:eastAsia="Times New Roman" w:cs="Arial"/>
          <w:szCs w:val="32"/>
          <w:lang w:val="en-GB" w:eastAsia="en-NZ"/>
        </w:rPr>
        <w:t>Huriana</w:t>
      </w:r>
      <w:proofErr w:type="spellEnd"/>
      <w:r w:rsidRPr="000F12A2">
        <w:rPr>
          <w:rFonts w:eastAsia="Times New Roman" w:cs="Arial"/>
          <w:szCs w:val="32"/>
          <w:shd w:val="clear" w:color="auto" w:fill="FFFFFF"/>
          <w:lang w:val="en-GB" w:eastAsia="en-NZ"/>
        </w:rPr>
        <w:t> Kopeke-Te Aho</w:t>
      </w:r>
    </w:p>
    <w:p w14:paraId="5559DF65" w14:textId="77777777" w:rsidR="000F12A2" w:rsidRPr="000F12A2" w:rsidRDefault="000F12A2" w:rsidP="000F12A2">
      <w:pPr>
        <w:spacing w:line="240" w:lineRule="auto"/>
        <w:ind w:left="4253" w:hanging="567"/>
        <w:contextualSpacing/>
        <w:rPr>
          <w:rFonts w:eastAsia="Times New Roman" w:cs="Arial"/>
          <w:szCs w:val="32"/>
          <w:lang w:val="en-GB" w:eastAsia="en-NZ"/>
        </w:rPr>
      </w:pPr>
    </w:p>
    <w:p w14:paraId="73DC1A94" w14:textId="77777777" w:rsidR="000F12A2" w:rsidRPr="000F12A2" w:rsidRDefault="000F12A2" w:rsidP="000F12A2">
      <w:pPr>
        <w:numPr>
          <w:ilvl w:val="0"/>
          <w:numId w:val="12"/>
        </w:numPr>
        <w:spacing w:line="240" w:lineRule="auto"/>
        <w:ind w:left="4253" w:hanging="567"/>
        <w:contextualSpacing/>
        <w:rPr>
          <w:rFonts w:eastAsia="Times New Roman" w:cs="Arial"/>
          <w:szCs w:val="32"/>
          <w:lang w:val="en-GB" w:eastAsia="en-NZ"/>
        </w:rPr>
      </w:pPr>
      <w:r w:rsidRPr="000F12A2">
        <w:rPr>
          <w:rFonts w:eastAsia="Times New Roman" w:cs="Arial"/>
          <w:szCs w:val="32"/>
          <w:shd w:val="clear" w:color="auto" w:fill="FFFFFF"/>
          <w:lang w:val="en-GB" w:eastAsia="en-NZ"/>
        </w:rPr>
        <w:t>T. Wood.</w:t>
      </w:r>
    </w:p>
    <w:p w14:paraId="376C95E3" w14:textId="292BB5EE" w:rsidR="00E757C5" w:rsidRDefault="000F12A2" w:rsidP="000F12A2">
      <w:pPr>
        <w:rPr>
          <w:rFonts w:eastAsia="Times New Roman" w:cs="Arial"/>
          <w:szCs w:val="32"/>
        </w:rPr>
      </w:pPr>
      <w:r w:rsidRPr="000F12A2">
        <w:rPr>
          <w:rFonts w:cs="Times New Roman"/>
          <w:noProof/>
        </w:rPr>
        <w:drawing>
          <wp:anchor distT="0" distB="0" distL="114300" distR="114300" simplePos="0" relativeHeight="251699200" behindDoc="0" locked="0" layoutInCell="1" allowOverlap="1" wp14:anchorId="5FFED4E4" wp14:editId="6EBC92F8">
            <wp:simplePos x="0" y="0"/>
            <wp:positionH relativeFrom="column">
              <wp:posOffset>648335</wp:posOffset>
            </wp:positionH>
            <wp:positionV relativeFrom="paragraph">
              <wp:posOffset>659130</wp:posOffset>
            </wp:positionV>
            <wp:extent cx="571500" cy="838200"/>
            <wp:effectExtent l="0" t="0" r="0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12A2">
        <w:rPr>
          <w:rFonts w:eastAsia="Times New Roman" w:cs="Times New Roman"/>
          <w:lang w:eastAsia="en-NZ"/>
        </w:rPr>
        <w:br/>
      </w:r>
      <w:r w:rsidRPr="000F12A2">
        <w:rPr>
          <w:rFonts w:eastAsia="Times New Roman" w:cs="Times New Roman"/>
        </w:rPr>
        <w:t>All images used in this Easy Read document are subject to copyright rules and cannot be used without permission</w:t>
      </w:r>
      <w:r>
        <w:rPr>
          <w:rFonts w:eastAsia="Times New Roman" w:cs="Times New Roman"/>
        </w:rPr>
        <w:t>.</w:t>
      </w:r>
    </w:p>
    <w:sectPr w:rsidR="00E757C5" w:rsidSect="00445BA9">
      <w:footerReference w:type="even" r:id="rId78"/>
      <w:footerReference w:type="default" r:id="rId79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4472C4" w:themeColor="accent1"/>
        <w:left w:val="single" w:sz="24" w:space="24" w:color="4472C4" w:themeColor="accent1"/>
        <w:bottom w:val="single" w:sz="24" w:space="24" w:color="4472C4" w:themeColor="accent1"/>
        <w:right w:val="single" w:sz="24" w:space="24" w:color="4472C4" w:themeColor="accent1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51675E" w14:textId="77777777" w:rsidR="00445BA9" w:rsidRDefault="00445BA9">
      <w:pPr>
        <w:spacing w:line="240" w:lineRule="auto"/>
      </w:pPr>
      <w:r>
        <w:separator/>
      </w:r>
    </w:p>
  </w:endnote>
  <w:endnote w:type="continuationSeparator" w:id="0">
    <w:p w14:paraId="1B83C9E4" w14:textId="77777777" w:rsidR="00445BA9" w:rsidRDefault="00445BA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1ABE545" w14:textId="77777777" w:rsidR="00E757C5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A875ADD" w14:textId="77777777" w:rsidR="00E757C5" w:rsidRDefault="00E757C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3A5D24E" w14:textId="77777777" w:rsidR="00E757C5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6B81F212" w14:textId="77777777" w:rsidR="00E757C5" w:rsidRDefault="00E757C5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AA5056" w14:textId="77777777" w:rsidR="00445BA9" w:rsidRDefault="00445BA9">
      <w:pPr>
        <w:spacing w:line="240" w:lineRule="auto"/>
      </w:pPr>
      <w:r>
        <w:separator/>
      </w:r>
    </w:p>
  </w:footnote>
  <w:footnote w:type="continuationSeparator" w:id="0">
    <w:p w14:paraId="63D6979D" w14:textId="77777777" w:rsidR="00445BA9" w:rsidRDefault="00445BA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w14:anchorId="23BCAE0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63.4pt;height:38.7pt;visibility:visible;mso-wrap-style:square" o:bullet="t">
        <v:imagedata r:id="rId1" o:title=""/>
      </v:shape>
    </w:pict>
  </w:numPicBullet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5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 w15:restartNumberingAfterBreak="0">
    <w:nsid w:val="45A052B2"/>
    <w:multiLevelType w:val="hybridMultilevel"/>
    <w:tmpl w:val="FFFFFFFF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Times New Roman" w:hint="default"/>
      </w:rPr>
    </w:lvl>
    <w:lvl w:ilvl="2" w:tplc="14090005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Times New Roman" w:hint="default"/>
      </w:rPr>
    </w:lvl>
    <w:lvl w:ilvl="5" w:tplc="14090005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Times New Roman" w:hint="default"/>
      </w:rPr>
    </w:lvl>
    <w:lvl w:ilvl="8" w:tplc="14090005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9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1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2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3756596">
    <w:abstractNumId w:val="5"/>
  </w:num>
  <w:num w:numId="2" w16cid:durableId="1751925994">
    <w:abstractNumId w:val="2"/>
  </w:num>
  <w:num w:numId="3" w16cid:durableId="930426864">
    <w:abstractNumId w:val="10"/>
  </w:num>
  <w:num w:numId="4" w16cid:durableId="90706847">
    <w:abstractNumId w:val="11"/>
  </w:num>
  <w:num w:numId="5" w16cid:durableId="313334513">
    <w:abstractNumId w:val="6"/>
  </w:num>
  <w:num w:numId="6" w16cid:durableId="2033803924">
    <w:abstractNumId w:val="4"/>
  </w:num>
  <w:num w:numId="7" w16cid:durableId="808132422">
    <w:abstractNumId w:val="3"/>
  </w:num>
  <w:num w:numId="8" w16cid:durableId="1143546541">
    <w:abstractNumId w:val="9"/>
  </w:num>
  <w:num w:numId="9" w16cid:durableId="279923130">
    <w:abstractNumId w:val="1"/>
  </w:num>
  <w:num w:numId="10" w16cid:durableId="1141115467">
    <w:abstractNumId w:val="8"/>
  </w:num>
  <w:num w:numId="11" w16cid:durableId="1254901281">
    <w:abstractNumId w:val="0"/>
  </w:num>
  <w:num w:numId="12" w16cid:durableId="2111922917">
    <w:abstractNumId w:val="12"/>
  </w:num>
  <w:num w:numId="13" w16cid:durableId="63479710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kwrQUA5faj2CwAAAA="/>
  </w:docVars>
  <w:rsids>
    <w:rsidRoot w:val="0020662F"/>
    <w:rsid w:val="000013CC"/>
    <w:rsid w:val="00005DB6"/>
    <w:rsid w:val="000064D2"/>
    <w:rsid w:val="000227B4"/>
    <w:rsid w:val="000277E7"/>
    <w:rsid w:val="0003092A"/>
    <w:rsid w:val="0004557B"/>
    <w:rsid w:val="000470D3"/>
    <w:rsid w:val="00067F9D"/>
    <w:rsid w:val="00085E05"/>
    <w:rsid w:val="0009079F"/>
    <w:rsid w:val="000A3C46"/>
    <w:rsid w:val="000B23CC"/>
    <w:rsid w:val="000B7D52"/>
    <w:rsid w:val="000C154C"/>
    <w:rsid w:val="000D2B45"/>
    <w:rsid w:val="000D35BE"/>
    <w:rsid w:val="000F12A2"/>
    <w:rsid w:val="000F4E45"/>
    <w:rsid w:val="00110180"/>
    <w:rsid w:val="00122416"/>
    <w:rsid w:val="00124EA8"/>
    <w:rsid w:val="001443C4"/>
    <w:rsid w:val="001554F1"/>
    <w:rsid w:val="001714AF"/>
    <w:rsid w:val="001754F4"/>
    <w:rsid w:val="001B4DD5"/>
    <w:rsid w:val="001D223E"/>
    <w:rsid w:val="001E3429"/>
    <w:rsid w:val="001F091B"/>
    <w:rsid w:val="00201791"/>
    <w:rsid w:val="0020662F"/>
    <w:rsid w:val="00215B24"/>
    <w:rsid w:val="00226F54"/>
    <w:rsid w:val="00233076"/>
    <w:rsid w:val="00236071"/>
    <w:rsid w:val="00245459"/>
    <w:rsid w:val="00253759"/>
    <w:rsid w:val="00257D60"/>
    <w:rsid w:val="00261BF8"/>
    <w:rsid w:val="00266B9F"/>
    <w:rsid w:val="00272573"/>
    <w:rsid w:val="00315307"/>
    <w:rsid w:val="00323EB3"/>
    <w:rsid w:val="003654E4"/>
    <w:rsid w:val="00367312"/>
    <w:rsid w:val="00371C85"/>
    <w:rsid w:val="003831EB"/>
    <w:rsid w:val="003B41CC"/>
    <w:rsid w:val="003D4F19"/>
    <w:rsid w:val="003F07F7"/>
    <w:rsid w:val="003F5628"/>
    <w:rsid w:val="00401134"/>
    <w:rsid w:val="00427ABC"/>
    <w:rsid w:val="00445BA9"/>
    <w:rsid w:val="004535B5"/>
    <w:rsid w:val="004567B0"/>
    <w:rsid w:val="00461513"/>
    <w:rsid w:val="00486F88"/>
    <w:rsid w:val="0049602C"/>
    <w:rsid w:val="004B7C87"/>
    <w:rsid w:val="004D6787"/>
    <w:rsid w:val="004F56C0"/>
    <w:rsid w:val="00501A91"/>
    <w:rsid w:val="00503AD5"/>
    <w:rsid w:val="00522E5E"/>
    <w:rsid w:val="00570380"/>
    <w:rsid w:val="0058446E"/>
    <w:rsid w:val="005921AD"/>
    <w:rsid w:val="00593DB0"/>
    <w:rsid w:val="005C1CBD"/>
    <w:rsid w:val="005E0EDC"/>
    <w:rsid w:val="005E4288"/>
    <w:rsid w:val="0060011B"/>
    <w:rsid w:val="00621884"/>
    <w:rsid w:val="0062608C"/>
    <w:rsid w:val="0064667B"/>
    <w:rsid w:val="00676F0E"/>
    <w:rsid w:val="00683296"/>
    <w:rsid w:val="006B45FC"/>
    <w:rsid w:val="006C32DE"/>
    <w:rsid w:val="006C5C26"/>
    <w:rsid w:val="006D12ED"/>
    <w:rsid w:val="006E050D"/>
    <w:rsid w:val="006E4378"/>
    <w:rsid w:val="006E67F5"/>
    <w:rsid w:val="00701269"/>
    <w:rsid w:val="00705CA3"/>
    <w:rsid w:val="00736E4E"/>
    <w:rsid w:val="00741718"/>
    <w:rsid w:val="00753DF4"/>
    <w:rsid w:val="007644F8"/>
    <w:rsid w:val="007829EC"/>
    <w:rsid w:val="00784BC7"/>
    <w:rsid w:val="007A1C45"/>
    <w:rsid w:val="007C7764"/>
    <w:rsid w:val="007D2CFA"/>
    <w:rsid w:val="007E7233"/>
    <w:rsid w:val="00801084"/>
    <w:rsid w:val="008236DB"/>
    <w:rsid w:val="00840E1C"/>
    <w:rsid w:val="008551EB"/>
    <w:rsid w:val="00863D53"/>
    <w:rsid w:val="008848CB"/>
    <w:rsid w:val="00887F23"/>
    <w:rsid w:val="00892956"/>
    <w:rsid w:val="00894B0A"/>
    <w:rsid w:val="008D437D"/>
    <w:rsid w:val="008D4FEC"/>
    <w:rsid w:val="00915333"/>
    <w:rsid w:val="009411B0"/>
    <w:rsid w:val="0094516C"/>
    <w:rsid w:val="00971647"/>
    <w:rsid w:val="00974E0B"/>
    <w:rsid w:val="0098180B"/>
    <w:rsid w:val="00A12915"/>
    <w:rsid w:val="00A1608E"/>
    <w:rsid w:val="00A51B56"/>
    <w:rsid w:val="00A67570"/>
    <w:rsid w:val="00A861F1"/>
    <w:rsid w:val="00AA06F1"/>
    <w:rsid w:val="00AA62D4"/>
    <w:rsid w:val="00AF386C"/>
    <w:rsid w:val="00B50B0B"/>
    <w:rsid w:val="00B55A75"/>
    <w:rsid w:val="00B65AE7"/>
    <w:rsid w:val="00B75F72"/>
    <w:rsid w:val="00B81A2E"/>
    <w:rsid w:val="00B96F4E"/>
    <w:rsid w:val="00BC272D"/>
    <w:rsid w:val="00BC7E04"/>
    <w:rsid w:val="00BD34B6"/>
    <w:rsid w:val="00BE23EC"/>
    <w:rsid w:val="00BF0712"/>
    <w:rsid w:val="00BF5DDC"/>
    <w:rsid w:val="00C000AE"/>
    <w:rsid w:val="00C11608"/>
    <w:rsid w:val="00C200AE"/>
    <w:rsid w:val="00C419BF"/>
    <w:rsid w:val="00C760CC"/>
    <w:rsid w:val="00CD0117"/>
    <w:rsid w:val="00D1346E"/>
    <w:rsid w:val="00D422A6"/>
    <w:rsid w:val="00D475AA"/>
    <w:rsid w:val="00D50A9D"/>
    <w:rsid w:val="00D652D9"/>
    <w:rsid w:val="00D67451"/>
    <w:rsid w:val="00D71D20"/>
    <w:rsid w:val="00D852B6"/>
    <w:rsid w:val="00DC5D2A"/>
    <w:rsid w:val="00DF2E18"/>
    <w:rsid w:val="00E16936"/>
    <w:rsid w:val="00E17BF8"/>
    <w:rsid w:val="00E25EA4"/>
    <w:rsid w:val="00E301CA"/>
    <w:rsid w:val="00E32ABA"/>
    <w:rsid w:val="00E56A37"/>
    <w:rsid w:val="00E70E61"/>
    <w:rsid w:val="00E757C5"/>
    <w:rsid w:val="00E8112F"/>
    <w:rsid w:val="00EA567F"/>
    <w:rsid w:val="00EC5F32"/>
    <w:rsid w:val="00EF4A04"/>
    <w:rsid w:val="00EF6F15"/>
    <w:rsid w:val="00F20BCC"/>
    <w:rsid w:val="00F252FA"/>
    <w:rsid w:val="00F322E4"/>
    <w:rsid w:val="00F32DCE"/>
    <w:rsid w:val="00F364FB"/>
    <w:rsid w:val="00F557F3"/>
    <w:rsid w:val="00F87859"/>
    <w:rsid w:val="00F90B25"/>
    <w:rsid w:val="00FB4E0D"/>
    <w:rsid w:val="00FC1127"/>
    <w:rsid w:val="00FC1BD7"/>
    <w:rsid w:val="00FE7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540616B1"/>
  <w15:chartTrackingRefBased/>
  <w15:docId w15:val="{5AB526A1-6B1D-4BBA-8967-6F5E5A9B4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3F5628"/>
    <w:pPr>
      <w:keepNext/>
      <w:keepLines/>
      <w:widowControl w:val="0"/>
      <w:pBdr>
        <w:top w:val="single" w:sz="18" w:space="10" w:color="4472C4" w:themeColor="accent1"/>
        <w:left w:val="single" w:sz="18" w:space="4" w:color="4472C4" w:themeColor="accent1"/>
        <w:bottom w:val="single" w:sz="18" w:space="0" w:color="4472C4" w:themeColor="accent1"/>
        <w:right w:val="single" w:sz="18" w:space="4" w:color="4472C4" w:themeColor="accent1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BF5DDC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"/>
    <w:basedOn w:val="DefaultParagraphFont"/>
    <w:link w:val="ListParagraph"/>
    <w:uiPriority w:val="34"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F87859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BF5DDC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semiHidden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6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3.jpeg"/><Relationship Id="rId68" Type="http://schemas.openxmlformats.org/officeDocument/2006/relationships/image" Target="media/image55.png"/><Relationship Id="rId84" Type="http://schemas.openxmlformats.org/officeDocument/2006/relationships/customXml" Target="../customXml/item3.xml"/><Relationship Id="rId16" Type="http://schemas.openxmlformats.org/officeDocument/2006/relationships/image" Target="media/image7.png"/><Relationship Id="rId11" Type="http://schemas.openxmlformats.org/officeDocument/2006/relationships/image" Target="media/image6.pn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53" Type="http://schemas.openxmlformats.org/officeDocument/2006/relationships/image" Target="media/image43.jpeg"/><Relationship Id="rId58" Type="http://schemas.openxmlformats.org/officeDocument/2006/relationships/image" Target="media/image48.png"/><Relationship Id="rId74" Type="http://schemas.openxmlformats.org/officeDocument/2006/relationships/image" Target="media/image61.png"/><Relationship Id="rId79" Type="http://schemas.openxmlformats.org/officeDocument/2006/relationships/footer" Target="footer2.xml"/><Relationship Id="rId5" Type="http://schemas.openxmlformats.org/officeDocument/2006/relationships/footnotes" Target="footnotes.xml"/><Relationship Id="rId61" Type="http://schemas.openxmlformats.org/officeDocument/2006/relationships/image" Target="media/image51.jpeg"/><Relationship Id="rId82" Type="http://schemas.openxmlformats.org/officeDocument/2006/relationships/customXml" Target="../customXml/item1.xml"/><Relationship Id="rId19" Type="http://schemas.openxmlformats.org/officeDocument/2006/relationships/image" Target="media/image10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image" Target="media/image56.jpeg"/><Relationship Id="rId77" Type="http://schemas.openxmlformats.org/officeDocument/2006/relationships/image" Target="media/image64.png"/><Relationship Id="rId8" Type="http://schemas.openxmlformats.org/officeDocument/2006/relationships/image" Target="media/image3.jpeg"/><Relationship Id="rId51" Type="http://schemas.openxmlformats.org/officeDocument/2006/relationships/image" Target="media/image42.png"/><Relationship Id="rId72" Type="http://schemas.openxmlformats.org/officeDocument/2006/relationships/image" Target="media/image59.png"/><Relationship Id="rId80" Type="http://schemas.openxmlformats.org/officeDocument/2006/relationships/fontTable" Target="fontTable.xml"/><Relationship Id="rId85" Type="http://schemas.openxmlformats.org/officeDocument/2006/relationships/customXml" Target="../customXml/item4.xml"/><Relationship Id="rId3" Type="http://schemas.openxmlformats.org/officeDocument/2006/relationships/settings" Target="settings.xml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49.jpeg"/><Relationship Id="rId67" Type="http://schemas.openxmlformats.org/officeDocument/2006/relationships/image" Target="media/image54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4.png"/><Relationship Id="rId62" Type="http://schemas.openxmlformats.org/officeDocument/2006/relationships/image" Target="media/image52.jpeg"/><Relationship Id="rId70" Type="http://schemas.openxmlformats.org/officeDocument/2006/relationships/image" Target="media/image57.png"/><Relationship Id="rId75" Type="http://schemas.openxmlformats.org/officeDocument/2006/relationships/image" Target="media/image62.jpeg"/><Relationship Id="rId83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jpeg"/><Relationship Id="rId57" Type="http://schemas.openxmlformats.org/officeDocument/2006/relationships/image" Target="media/image47.png"/><Relationship Id="rId10" Type="http://schemas.openxmlformats.org/officeDocument/2006/relationships/image" Target="media/image5.jpe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0.png"/><Relationship Id="rId65" Type="http://schemas.openxmlformats.org/officeDocument/2006/relationships/image" Target="media/image53.png"/><Relationship Id="rId73" Type="http://schemas.openxmlformats.org/officeDocument/2006/relationships/image" Target="media/image60.jpeg"/><Relationship Id="rId78" Type="http://schemas.openxmlformats.org/officeDocument/2006/relationships/footer" Target="footer1.xml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jpeg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image" Target="media/image45.jpeg"/><Relationship Id="rId76" Type="http://schemas.openxmlformats.org/officeDocument/2006/relationships/image" Target="media/image63.png"/><Relationship Id="rId7" Type="http://schemas.openxmlformats.org/officeDocument/2006/relationships/image" Target="media/image2.png"/><Relationship Id="rId71" Type="http://schemas.openxmlformats.org/officeDocument/2006/relationships/image" Target="media/image58.jpeg"/><Relationship Id="rId2" Type="http://schemas.openxmlformats.org/officeDocument/2006/relationships/styles" Target="styles.xml"/><Relationship Id="rId29" Type="http://schemas.openxmlformats.org/officeDocument/2006/relationships/image" Target="media/image20.jpeg"/><Relationship Id="rId24" Type="http://schemas.openxmlformats.org/officeDocument/2006/relationships/image" Target="media/image15.pn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66" Type="http://schemas.openxmlformats.org/officeDocument/2006/relationships/image" Target="media/image5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ura\OneDrive\Desktop\Easy%20Read%20Template%20October%202023%20(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7EBD6845970A46ABFFF0E7CE220D03" ma:contentTypeVersion="486" ma:contentTypeDescription="Create a new document." ma:contentTypeScope="" ma:versionID="e86af6c9c3f30a3e94e562182710ab38">
  <xsd:schema xmlns:xsd="http://www.w3.org/2001/XMLSchema" xmlns:xs="http://www.w3.org/2001/XMLSchema" xmlns:p="http://schemas.microsoft.com/office/2006/metadata/properties" xmlns:ns2="cd58ba96-b692-499e-b481-e1e68da09ffa" xmlns:ns3="c0535307-e873-4d44-b3ac-cf544bf9b942" targetNamespace="http://schemas.microsoft.com/office/2006/metadata/properties" ma:root="true" ma:fieldsID="3298975bc3a8cd782f397ff5915a18f4" ns2:_="" ns3:_="">
    <xsd:import namespace="cd58ba96-b692-499e-b481-e1e68da09ffa"/>
    <xsd:import namespace="c0535307-e873-4d44-b3ac-cf544bf9b94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h2af94fa795144c5ac521e590891504d" minOccurs="0"/>
                <xsd:element ref="ns2:TaxCatchAll" minOccurs="0"/>
                <xsd:element ref="ns2:TaxCatchAllLabel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2:SharedWithUsers" minOccurs="0"/>
                <xsd:element ref="ns2:SharedWithDetail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58ba96-b692-499e-b481-e1e68da09ff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h2af94fa795144c5ac521e590891504d" ma:index="11" nillable="true" ma:taxonomy="true" ma:internalName="h2af94fa795144c5ac521e590891504d" ma:taxonomyFieldName="Function" ma:displayName="Function" ma:default="" ma:fieldId="{12af94fa-7951-44c5-ac52-1e590891504d}" ma:taxonomyMulti="true" ma:sspId="48d4a076-d9cc-4f3f-8e7d-a6a3f46874bd" ma:termSetId="aa27e663-a239-43b3-b556-33205aef08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5d0311b2-7ae7-4b61-9e8b-e5864a5b7b91}" ma:internalName="TaxCatchAll" ma:showField="CatchAllData" ma:web="cd58ba96-b692-499e-b481-e1e68da09f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hidden="true" ma:list="{5d0311b2-7ae7-4b61-9e8b-e5864a5b7b91}" ma:internalName="TaxCatchAllLabel" ma:readOnly="true" ma:showField="CatchAllDataLabel" ma:web="cd58ba96-b692-499e-b481-e1e68da09f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535307-e873-4d44-b3ac-cf544bf9b9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8" nillable="true" ma:displayName="MediaServiceAutoTags" ma:internalName="MediaServiceAutoTags" ma:readOnly="true">
      <xsd:simpleType>
        <xsd:restriction base="dms:Text"/>
      </xsd:simpleType>
    </xsd:element>
    <xsd:element name="MediaServiceOCR" ma:index="19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9" nillable="true" ma:taxonomy="true" ma:internalName="lcf76f155ced4ddcb4097134ff3c332f" ma:taxonomyFieldName="MediaServiceImageTags" ma:displayName="Image Tags" ma:readOnly="false" ma:fieldId="{5cf76f15-5ced-4ddc-b409-7134ff3c332f}" ma:taxonomyMulti="true" ma:sspId="48d4a076-d9cc-4f3f-8e7d-a6a3f46874b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d58ba96-b692-499e-b481-e1e68da09ffa">WREM-1620399413-46154</_dlc_DocId>
    <_dlc_DocIdUrl xmlns="cd58ba96-b692-499e-b481-e1e68da09ffa">
      <Url>https://wremgroup.sharepoint.com/sites/wremo/_layouts/15/DocIdRedir.aspx?ID=WREM-1620399413-46154</Url>
      <Description>WREM-1620399413-46154</Description>
    </_dlc_DocIdUrl>
    <h2af94fa795144c5ac521e590891504d xmlns="cd58ba96-b692-499e-b481-e1e68da09ffa">
      <Terms xmlns="http://schemas.microsoft.com/office/infopath/2007/PartnerControls"/>
    </h2af94fa795144c5ac521e590891504d>
    <TaxCatchAll xmlns="cd58ba96-b692-499e-b481-e1e68da09ffa" xsi:nil="true"/>
    <lcf76f155ced4ddcb4097134ff3c332f xmlns="c0535307-e873-4d44-b3ac-cf544bf9b94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0CEDB22-0775-465E-A213-AA6542BA9BD3}"/>
</file>

<file path=customXml/itemProps2.xml><?xml version="1.0" encoding="utf-8"?>
<ds:datastoreItem xmlns:ds="http://schemas.openxmlformats.org/officeDocument/2006/customXml" ds:itemID="{55336904-FBF9-4752-824B-E9E0F4647ECF}"/>
</file>

<file path=customXml/itemProps3.xml><?xml version="1.0" encoding="utf-8"?>
<ds:datastoreItem xmlns:ds="http://schemas.openxmlformats.org/officeDocument/2006/customXml" ds:itemID="{93034927-7614-4A5C-8388-AAD834642198}"/>
</file>

<file path=customXml/itemProps4.xml><?xml version="1.0" encoding="utf-8"?>
<ds:datastoreItem xmlns:ds="http://schemas.openxmlformats.org/officeDocument/2006/customXml" ds:itemID="{8ECE6252-B084-4516-A3D9-B727510759B9}"/>
</file>

<file path=docProps/app.xml><?xml version="1.0" encoding="utf-8"?>
<Properties xmlns="http://schemas.openxmlformats.org/officeDocument/2006/extended-properties" xmlns:vt="http://schemas.openxmlformats.org/officeDocument/2006/docPropsVTypes">
  <Template>Easy Read Template October 2023 (2)</Template>
  <TotalTime>47</TotalTime>
  <Pages>16</Pages>
  <Words>806</Words>
  <Characters>3817</Characters>
  <Application>Microsoft Office Word</Application>
  <DocSecurity>4</DocSecurity>
  <Lines>31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Woodhouse</dc:creator>
  <cp:keywords/>
  <dc:description/>
  <cp:lastModifiedBy>Mischa Hill</cp:lastModifiedBy>
  <cp:revision>2</cp:revision>
  <dcterms:created xsi:type="dcterms:W3CDTF">2024-05-12T22:00:00Z</dcterms:created>
  <dcterms:modified xsi:type="dcterms:W3CDTF">2024-05-12T22:00:00Z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465ed7eb46fd438c897e1b470ef54f6e1f8cf9f28c3da6845ca27d4e6d58619d</vt:lpwstr>
  </property>
  <property fmtid="{D5CDD505-2E9C-101B-9397-08002B2CF9AE}" pid="3" name="ContentTypeId">
    <vt:lpwstr>0x0101007D7EBD6845970A46ABFFF0E7CE220D03</vt:lpwstr>
  </property>
  <property fmtid="{D5CDD505-2E9C-101B-9397-08002B2CF9AE}" pid="4" name="_dlc_DocIdItemGuid">
    <vt:lpwstr>a659bedc-304d-4749-be4d-5f121b822650</vt:lpwstr>
  </property>
  <property fmtid="{D5CDD505-2E9C-101B-9397-08002B2CF9AE}" pid="5" name="Function">
    <vt:lpwstr/>
  </property>
  <property fmtid="{D5CDD505-2E9C-101B-9397-08002B2CF9AE}" pid="6" name="MediaServiceImageTags">
    <vt:lpwstr/>
  </property>
</Properties>
</file>